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text" w:horzAnchor="page" w:tblpX="1453" w:tblpY="373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머리글 레이아웃 표"/>
      </w:tblPr>
      <w:tblGrid>
        <w:gridCol w:w="10466"/>
      </w:tblGrid>
      <w:tr w:rsidR="00A04808" w:rsidRPr="00801554" w14:paraId="1EA6D647" w14:textId="77777777" w:rsidTr="00A04808">
        <w:trPr>
          <w:trHeight w:val="270"/>
        </w:trPr>
        <w:tc>
          <w:tcPr>
            <w:tcW w:w="10466" w:type="dxa"/>
          </w:tcPr>
          <w:p w14:paraId="111646CD" w14:textId="77777777" w:rsidR="00A04808" w:rsidRPr="00801554" w:rsidRDefault="00A04808" w:rsidP="00A04808">
            <w:pPr>
              <w:pStyle w:val="a9"/>
              <w:rPr>
                <w:color w:val="000000" w:themeColor="text1"/>
              </w:rPr>
            </w:pPr>
            <w:r w:rsidRPr="00801554">
              <w:rPr>
                <w:noProof/>
                <w:color w:val="000000" w:themeColor="text1"/>
                <w:lang w:val="ko-KR" w:bidi="ko-KR"/>
              </w:rPr>
              <mc:AlternateContent>
                <mc:Choice Requires="wps">
                  <w:drawing>
                    <wp:inline distT="0" distB="0" distL="0" distR="0" wp14:anchorId="59FDF822" wp14:editId="7605C187">
                      <wp:extent cx="5208270" cy="2914650"/>
                      <wp:effectExtent l="19050" t="19050" r="11430" b="19050"/>
                      <wp:docPr id="18" name="도형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8270" cy="291465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0A3E3F7D" w14:textId="5DA9F388" w:rsidR="00A04808" w:rsidRPr="00AA089B" w:rsidRDefault="00A04808" w:rsidP="00A04808">
                                  <w:pPr>
                                    <w:pStyle w:val="ad"/>
                                    <w:rPr>
                                      <w:rFonts w:hint="eastAsia"/>
                                    </w:rPr>
                                  </w:pPr>
                                  <w:r w:rsidRPr="00A04808">
                                    <w:drawing>
                                      <wp:inline distT="0" distB="0" distL="0" distR="0" wp14:anchorId="09F752DA" wp14:editId="26506F61">
                                        <wp:extent cx="4540749" cy="3013075"/>
                                        <wp:effectExtent l="0" t="0" r="0" b="0"/>
                                        <wp:docPr id="153188016" name="그림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3761" cy="3068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FDF822" id="도형 61" o:spid="_x0000_s1026" style="width:410.1pt;height:2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" filled="f" strokecolor="white [3212]" strokeweight="3pt">
                      <v:stroke miterlimit="4"/>
                      <v:textbox inset="1.5pt,1.5pt,1.5pt,1.5pt">
                        <w:txbxContent>
                          <w:p w14:paraId="0A3E3F7D" w14:textId="5DA9F388" w:rsidR="00A04808" w:rsidRPr="00AA089B" w:rsidRDefault="00A04808" w:rsidP="00A04808">
                            <w:pPr>
                              <w:pStyle w:val="ad"/>
                              <w:rPr>
                                <w:rFonts w:hint="eastAsia"/>
                              </w:rPr>
                            </w:pPr>
                            <w:r w:rsidRPr="00A04808">
                              <w:drawing>
                                <wp:inline distT="0" distB="0" distL="0" distR="0" wp14:anchorId="09F752DA" wp14:editId="26506F61">
                                  <wp:extent cx="4540749" cy="3013075"/>
                                  <wp:effectExtent l="0" t="0" r="0" b="0"/>
                                  <wp:docPr id="153188016" name="그림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3761" cy="306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A04808" w:rsidRPr="00801554" w14:paraId="738F42AE" w14:textId="77777777" w:rsidTr="00A04808">
        <w:trPr>
          <w:trHeight w:val="2339"/>
        </w:trPr>
        <w:tc>
          <w:tcPr>
            <w:tcW w:w="10466" w:type="dxa"/>
            <w:vAlign w:val="bottom"/>
          </w:tcPr>
          <w:p w14:paraId="42312CC4" w14:textId="4885B8C0" w:rsidR="00A04808" w:rsidRPr="00801554" w:rsidRDefault="00A04808" w:rsidP="00A04808">
            <w:pPr>
              <w:pStyle w:val="a9"/>
              <w:ind w:left="0"/>
              <w:rPr>
                <w:rFonts w:hint="eastAsia"/>
                <w:color w:val="000000" w:themeColor="text1"/>
              </w:rPr>
            </w:pPr>
          </w:p>
        </w:tc>
      </w:tr>
    </w:tbl>
    <w:p w14:paraId="123F65F2" w14:textId="1072267A" w:rsidR="00844D0A" w:rsidRPr="00844D0A" w:rsidRDefault="00831721" w:rsidP="008F30F3">
      <w:pPr>
        <w:spacing w:before="120" w:after="0"/>
        <w:ind w:left="0" w:firstLine="720"/>
        <w:jc w:val="center"/>
        <w:rPr>
          <w:b/>
          <w:bCs/>
          <w:color w:val="000000" w:themeColor="text1"/>
          <w:sz w:val="48"/>
          <w:szCs w:val="48"/>
        </w:rPr>
      </w:pPr>
      <w:r w:rsidRPr="00A04808">
        <w:rPr>
          <w:noProof/>
          <w:sz w:val="48"/>
          <w:szCs w:val="48"/>
          <w:lang w:val="ko-KR" w:bidi="ko-KR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33F7F60" wp14:editId="5606425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8247888" cy="3026664"/>
                <wp:effectExtent l="0" t="0" r="1270" b="2540"/>
                <wp:wrapNone/>
                <wp:docPr id="19" name="그래픽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888" cy="3026664"/>
                          <a:chOff x="-7144" y="-7144"/>
                          <a:chExt cx="6005513" cy="1924050"/>
                        </a:xfrm>
                      </wpg:grpSpPr>
                      <wps:wsp>
                        <wps:cNvPr id="20" name="자유형: 도형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자유형: 도형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자유형: 도형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자유형: 도형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7EBA2" id="그래픽 17" o:spid="_x0000_s1026" alt="&quot;&quot;" style="position:absolute;margin-left:-36pt;margin-top:-36pt;width:649.45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">
                <v:shape id="자유형: 도형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자유형: 도형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자유형: 도형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자유형: 도형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  <w:r w:rsidR="00844D0A" w:rsidRPr="00844D0A">
        <w:rPr>
          <w:b/>
          <w:bCs/>
          <w:color w:val="000000" w:themeColor="text1"/>
          <w:sz w:val="48"/>
          <w:szCs w:val="48"/>
        </w:rPr>
        <w:t>채팅 프로그램 보고서</w:t>
      </w:r>
    </w:p>
    <w:p w14:paraId="1398A6FE" w14:textId="77777777" w:rsidR="00407DC2" w:rsidRDefault="00407DC2" w:rsidP="00E7081F">
      <w:pPr>
        <w:pStyle w:val="a3"/>
        <w:rPr>
          <w:sz w:val="36"/>
          <w:szCs w:val="36"/>
        </w:rPr>
      </w:pPr>
    </w:p>
    <w:p w14:paraId="49D5E9B5" w14:textId="4FEB5E97" w:rsidR="00A04808" w:rsidRPr="00A04808" w:rsidRDefault="00A04808" w:rsidP="00E7081F">
      <w:pPr>
        <w:pStyle w:val="a3"/>
        <w:rPr>
          <w:rFonts w:hint="eastAsia"/>
          <w:sz w:val="36"/>
          <w:szCs w:val="36"/>
        </w:rPr>
      </w:pPr>
      <w:proofErr w:type="gramStart"/>
      <w:r w:rsidRPr="00A04808">
        <w:rPr>
          <w:rFonts w:hint="eastAsia"/>
          <w:sz w:val="36"/>
          <w:szCs w:val="36"/>
        </w:rPr>
        <w:t>소속 :</w:t>
      </w:r>
      <w:proofErr w:type="gramEnd"/>
      <w:r w:rsidRPr="00A04808">
        <w:rPr>
          <w:rFonts w:hint="eastAsia"/>
          <w:sz w:val="36"/>
          <w:szCs w:val="36"/>
        </w:rPr>
        <w:t xml:space="preserve"> </w:t>
      </w:r>
      <w:proofErr w:type="spellStart"/>
      <w:r w:rsidRPr="00A04808">
        <w:rPr>
          <w:rFonts w:hint="eastAsia"/>
          <w:sz w:val="36"/>
          <w:szCs w:val="36"/>
        </w:rPr>
        <w:t>한국폴리텍대학</w:t>
      </w:r>
      <w:proofErr w:type="spellEnd"/>
      <w:r w:rsidRPr="00A04808">
        <w:rPr>
          <w:rFonts w:hint="eastAsia"/>
          <w:sz w:val="36"/>
          <w:szCs w:val="36"/>
        </w:rPr>
        <w:t xml:space="preserve"> 성남캠퍼스 </w:t>
      </w:r>
      <w:proofErr w:type="spellStart"/>
      <w:r w:rsidRPr="00A04808">
        <w:rPr>
          <w:rFonts w:hint="eastAsia"/>
          <w:sz w:val="36"/>
          <w:szCs w:val="36"/>
        </w:rPr>
        <w:t>인공지능소프트웨어과</w:t>
      </w:r>
      <w:proofErr w:type="spellEnd"/>
    </w:p>
    <w:p w14:paraId="20446E28" w14:textId="7B7AA4B5" w:rsidR="00A04808" w:rsidRDefault="00A04808" w:rsidP="00E7081F">
      <w:pPr>
        <w:pStyle w:val="a3"/>
        <w:rPr>
          <w:sz w:val="40"/>
          <w:szCs w:val="40"/>
        </w:rPr>
      </w:pPr>
      <w:proofErr w:type="gramStart"/>
      <w:r w:rsidRPr="00A04808">
        <w:rPr>
          <w:rFonts w:hint="eastAsia"/>
          <w:sz w:val="40"/>
          <w:szCs w:val="40"/>
        </w:rPr>
        <w:t>학번 :</w:t>
      </w:r>
      <w:proofErr w:type="gramEnd"/>
      <w:r w:rsidRPr="00A04808">
        <w:rPr>
          <w:rFonts w:hint="eastAsia"/>
          <w:sz w:val="40"/>
          <w:szCs w:val="40"/>
        </w:rPr>
        <w:t xml:space="preserve"> 2403110273</w:t>
      </w:r>
    </w:p>
    <w:p w14:paraId="2EAF4515" w14:textId="70C6DC89" w:rsidR="00A04808" w:rsidRPr="00A04808" w:rsidRDefault="00A04808" w:rsidP="00E7081F">
      <w:pPr>
        <w:pStyle w:val="a3"/>
        <w:rPr>
          <w:rFonts w:hint="eastAsia"/>
          <w:sz w:val="40"/>
          <w:szCs w:val="40"/>
        </w:rPr>
      </w:pPr>
      <w:proofErr w:type="gramStart"/>
      <w:r>
        <w:rPr>
          <w:rFonts w:hint="eastAsia"/>
          <w:sz w:val="40"/>
          <w:szCs w:val="40"/>
        </w:rPr>
        <w:t>성명 :</w:t>
      </w:r>
      <w:proofErr w:type="gramEnd"/>
      <w:r>
        <w:rPr>
          <w:rFonts w:hint="eastAsia"/>
          <w:sz w:val="40"/>
          <w:szCs w:val="40"/>
        </w:rPr>
        <w:t xml:space="preserve"> 박세연</w:t>
      </w:r>
    </w:p>
    <w:p w14:paraId="6ECB5BF9" w14:textId="77777777" w:rsidR="00F32950" w:rsidRDefault="00844D0A" w:rsidP="00F32950">
      <w:pPr>
        <w:pStyle w:val="a3"/>
        <w:numPr>
          <w:ilvl w:val="0"/>
          <w:numId w:val="13"/>
        </w:numPr>
        <w:rPr>
          <w:sz w:val="32"/>
          <w:szCs w:val="32"/>
        </w:rPr>
      </w:pPr>
      <w:r w:rsidRPr="00844D0A">
        <w:rPr>
          <w:sz w:val="32"/>
          <w:szCs w:val="32"/>
        </w:rPr>
        <w:lastRenderedPageBreak/>
        <w:t xml:space="preserve">기본 정보 </w:t>
      </w:r>
    </w:p>
    <w:p w14:paraId="1FCF7C9F" w14:textId="77777777" w:rsidR="00090CCA" w:rsidRDefault="00844D0A" w:rsidP="00090CCA">
      <w:pPr>
        <w:pStyle w:val="a3"/>
        <w:numPr>
          <w:ilvl w:val="0"/>
          <w:numId w:val="14"/>
        </w:numPr>
        <w:rPr>
          <w:sz w:val="28"/>
          <w:szCs w:val="28"/>
        </w:rPr>
      </w:pPr>
      <w:r w:rsidRPr="00844D0A">
        <w:rPr>
          <w:sz w:val="28"/>
          <w:szCs w:val="28"/>
        </w:rPr>
        <w:t>1.1 프로그램 제목</w:t>
      </w:r>
      <w:r w:rsidR="00090CCA">
        <w:rPr>
          <w:rFonts w:hint="eastAsia"/>
          <w:sz w:val="28"/>
          <w:szCs w:val="28"/>
        </w:rPr>
        <w:t xml:space="preserve"> </w:t>
      </w:r>
    </w:p>
    <w:p w14:paraId="3F25BC23" w14:textId="46A0BF16" w:rsidR="00844D0A" w:rsidRPr="00844D0A" w:rsidRDefault="00BF77A8" w:rsidP="00090CCA">
      <w:pPr>
        <w:pStyle w:val="a3"/>
        <w:ind w:left="1080"/>
        <w:rPr>
          <w:b w:val="0"/>
          <w:bCs w:val="0"/>
          <w:sz w:val="28"/>
          <w:szCs w:val="28"/>
        </w:rPr>
      </w:pPr>
      <w:r w:rsidRPr="008C159D">
        <w:rPr>
          <w:rFonts w:hint="eastAsia"/>
          <w:b w:val="0"/>
          <w:bCs w:val="0"/>
        </w:rPr>
        <w:t xml:space="preserve">SY </w:t>
      </w:r>
      <w:r w:rsidR="00844D0A" w:rsidRPr="00844D0A">
        <w:rPr>
          <w:b w:val="0"/>
          <w:bCs w:val="0"/>
        </w:rPr>
        <w:t>채팅 프로그램</w:t>
      </w:r>
    </w:p>
    <w:p w14:paraId="44CD19D6" w14:textId="77777777" w:rsidR="00090CCA" w:rsidRDefault="00090CCA" w:rsidP="00090CCA">
      <w:pPr>
        <w:pStyle w:val="a3"/>
        <w:numPr>
          <w:ilvl w:val="0"/>
          <w:numId w:val="14"/>
        </w:numPr>
        <w:rPr>
          <w:sz w:val="32"/>
          <w:szCs w:val="32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32"/>
          <w:szCs w:val="32"/>
        </w:rPr>
        <w:t xml:space="preserve">2 </w:t>
      </w:r>
      <w:r w:rsidR="00844D0A" w:rsidRPr="00844D0A">
        <w:rPr>
          <w:sz w:val="28"/>
          <w:szCs w:val="28"/>
        </w:rPr>
        <w:t>개요</w:t>
      </w:r>
    </w:p>
    <w:p w14:paraId="51D74E1B" w14:textId="0DC7CB40" w:rsidR="00844D0A" w:rsidRPr="00090CCA" w:rsidRDefault="00BF77A8" w:rsidP="00090CCA">
      <w:pPr>
        <w:pStyle w:val="a3"/>
        <w:ind w:left="1080"/>
        <w:rPr>
          <w:rFonts w:hint="eastAsia"/>
          <w:sz w:val="32"/>
          <w:szCs w:val="32"/>
        </w:rPr>
      </w:pPr>
      <w:r w:rsidRPr="008C159D">
        <w:rPr>
          <w:rFonts w:hint="eastAsia"/>
          <w:b w:val="0"/>
          <w:bCs w:val="0"/>
        </w:rPr>
        <w:t xml:space="preserve">자바 프로그래밍 언어를 사용하여Socket 통신 기반, 기본적인 send, receive 함수를 구현하였고 Thread를 설정하여 </w:t>
      </w:r>
      <w:r w:rsidR="00844D0A" w:rsidRPr="00844D0A">
        <w:rPr>
          <w:b w:val="0"/>
          <w:bCs w:val="0"/>
        </w:rPr>
        <w:t>다수의 사용자가 참여 가능한 채팅 프로그램으로, 사용자 간 실시간 소통을</w:t>
      </w:r>
      <w:r w:rsidRPr="008C159D">
        <w:rPr>
          <w:rFonts w:hint="eastAsia"/>
          <w:b w:val="0"/>
          <w:bCs w:val="0"/>
        </w:rPr>
        <w:t xml:space="preserve"> </w:t>
      </w:r>
      <w:r w:rsidR="00844D0A" w:rsidRPr="00844D0A">
        <w:rPr>
          <w:b w:val="0"/>
          <w:bCs w:val="0"/>
        </w:rPr>
        <w:t xml:space="preserve">지원합니다. </w:t>
      </w:r>
      <w:r w:rsidRPr="008C159D">
        <w:rPr>
          <w:rFonts w:hint="eastAsia"/>
          <w:b w:val="0"/>
          <w:bCs w:val="0"/>
        </w:rPr>
        <w:t xml:space="preserve">또한 각종 기능을 추가하여 사용자가 원하는 행위를 할 수 있도록 제시합니다. </w:t>
      </w:r>
      <w:r w:rsidRPr="008C159D">
        <w:rPr>
          <w:b w:val="0"/>
          <w:bCs w:val="0"/>
        </w:rPr>
        <w:br/>
      </w:r>
      <w:r w:rsidR="00844D0A" w:rsidRPr="00844D0A">
        <w:rPr>
          <w:b w:val="0"/>
          <w:bCs w:val="0"/>
        </w:rPr>
        <w:t>본 보고서는 프로그램의 설계와 구현 과정을 설명합니다</w:t>
      </w:r>
      <w:r w:rsidR="00844D0A" w:rsidRPr="00844D0A">
        <w:t>.</w:t>
      </w:r>
    </w:p>
    <w:p w14:paraId="40128A65" w14:textId="5C8EE084" w:rsidR="00F32950" w:rsidRDefault="00090CCA" w:rsidP="00090CCA">
      <w:pPr>
        <w:pStyle w:val="a3"/>
        <w:numPr>
          <w:ilvl w:val="0"/>
          <w:numId w:val="14"/>
        </w:numPr>
        <w:rPr>
          <w:sz w:val="28"/>
          <w:szCs w:val="28"/>
        </w:rPr>
      </w:pPr>
      <w:r w:rsidRPr="00090CCA">
        <w:rPr>
          <w:rFonts w:hint="eastAsia"/>
          <w:sz w:val="28"/>
          <w:szCs w:val="28"/>
        </w:rPr>
        <w:t xml:space="preserve">1.3 </w:t>
      </w:r>
      <w:r w:rsidR="00F32950" w:rsidRPr="00090CCA">
        <w:rPr>
          <w:rFonts w:hint="eastAsia"/>
          <w:sz w:val="28"/>
          <w:szCs w:val="28"/>
        </w:rPr>
        <w:t>주요 프로세스</w:t>
      </w:r>
    </w:p>
    <w:p w14:paraId="0EF0A7AF" w14:textId="1B84536D" w:rsidR="00F32950" w:rsidRPr="00844D0A" w:rsidRDefault="002A29EA" w:rsidP="00D47382">
      <w:pPr>
        <w:pStyle w:val="a3"/>
        <w:ind w:left="1080"/>
        <w:rPr>
          <w:rFonts w:hint="eastAsia"/>
          <w:b w:val="0"/>
          <w:bCs w:val="0"/>
          <w:szCs w:val="24"/>
        </w:rPr>
      </w:pPr>
      <w:r w:rsidRPr="008C159D">
        <w:rPr>
          <w:rFonts w:hint="eastAsia"/>
          <w:b w:val="0"/>
          <w:bCs w:val="0"/>
          <w:szCs w:val="24"/>
        </w:rPr>
        <w:t xml:space="preserve">서버 구동 -&gt; 클라이언트 구동 -&gt; 클라이언트의 </w:t>
      </w:r>
      <w:proofErr w:type="spellStart"/>
      <w:r w:rsidRPr="008C159D">
        <w:rPr>
          <w:rFonts w:hint="eastAsia"/>
          <w:b w:val="0"/>
          <w:bCs w:val="0"/>
          <w:szCs w:val="24"/>
        </w:rPr>
        <w:t>대화명</w:t>
      </w:r>
      <w:proofErr w:type="spellEnd"/>
      <w:r w:rsidRPr="008C159D">
        <w:rPr>
          <w:rFonts w:hint="eastAsia"/>
          <w:b w:val="0"/>
          <w:bCs w:val="0"/>
          <w:szCs w:val="24"/>
        </w:rPr>
        <w:t xml:space="preserve"> 입력 -&gt; 중복된 대화명이 아니면 </w:t>
      </w:r>
      <w:proofErr w:type="spellStart"/>
      <w:r w:rsidRPr="008C159D">
        <w:rPr>
          <w:rFonts w:hint="eastAsia"/>
          <w:b w:val="0"/>
          <w:bCs w:val="0"/>
          <w:szCs w:val="24"/>
        </w:rPr>
        <w:t>채팅방</w:t>
      </w:r>
      <w:proofErr w:type="spellEnd"/>
      <w:r w:rsidRPr="008C159D">
        <w:rPr>
          <w:rFonts w:hint="eastAsia"/>
          <w:b w:val="0"/>
          <w:bCs w:val="0"/>
          <w:szCs w:val="24"/>
        </w:rPr>
        <w:t xml:space="preserve"> 입장 -&gt; 다수의 사용자와 실시간 채팅</w:t>
      </w:r>
    </w:p>
    <w:p w14:paraId="397524ED" w14:textId="77777777" w:rsidR="00691C3B" w:rsidRDefault="00691C3B" w:rsidP="00BF77A8">
      <w:pPr>
        <w:pStyle w:val="a3"/>
        <w:ind w:left="360"/>
        <w:rPr>
          <w:sz w:val="32"/>
          <w:szCs w:val="32"/>
        </w:rPr>
      </w:pPr>
    </w:p>
    <w:p w14:paraId="1B213843" w14:textId="77777777" w:rsidR="00691C3B" w:rsidRDefault="00691C3B" w:rsidP="00BF77A8">
      <w:pPr>
        <w:pStyle w:val="a3"/>
        <w:ind w:left="360"/>
        <w:rPr>
          <w:sz w:val="32"/>
          <w:szCs w:val="32"/>
        </w:rPr>
      </w:pPr>
    </w:p>
    <w:p w14:paraId="71259F59" w14:textId="77777777" w:rsidR="00691C3B" w:rsidRDefault="00691C3B" w:rsidP="00BF77A8">
      <w:pPr>
        <w:pStyle w:val="a3"/>
        <w:ind w:left="360"/>
        <w:rPr>
          <w:sz w:val="32"/>
          <w:szCs w:val="32"/>
        </w:rPr>
      </w:pPr>
    </w:p>
    <w:p w14:paraId="1C17660D" w14:textId="64782B65" w:rsidR="00280D28" w:rsidRDefault="00844D0A" w:rsidP="00BF77A8">
      <w:pPr>
        <w:pStyle w:val="a3"/>
        <w:ind w:left="360"/>
        <w:rPr>
          <w:sz w:val="32"/>
          <w:szCs w:val="32"/>
        </w:rPr>
      </w:pPr>
      <w:r w:rsidRPr="00844D0A">
        <w:rPr>
          <w:sz w:val="32"/>
          <w:szCs w:val="32"/>
        </w:rPr>
        <w:lastRenderedPageBreak/>
        <w:t xml:space="preserve">2. 요구사항 분석 </w:t>
      </w:r>
    </w:p>
    <w:p w14:paraId="0B24D8E8" w14:textId="7F1E7311" w:rsidR="00844D0A" w:rsidRPr="00844D0A" w:rsidRDefault="00280D28" w:rsidP="00BF77A8">
      <w:pPr>
        <w:pStyle w:val="a3"/>
        <w:ind w:left="360"/>
        <w:rPr>
          <w:sz w:val="28"/>
          <w:szCs w:val="28"/>
        </w:rPr>
      </w:pPr>
      <w:r>
        <w:rPr>
          <w:rFonts w:hint="eastAsia"/>
          <w:sz w:val="32"/>
          <w:szCs w:val="32"/>
        </w:rPr>
        <w:t xml:space="preserve">- </w:t>
      </w:r>
      <w:r w:rsidR="00844D0A" w:rsidRPr="00844D0A">
        <w:rPr>
          <w:sz w:val="28"/>
          <w:szCs w:val="28"/>
        </w:rPr>
        <w:t>2.1 요구사항</w:t>
      </w:r>
      <w:r w:rsidR="0054336E">
        <w:rPr>
          <w:rFonts w:hint="eastAsia"/>
          <w:sz w:val="28"/>
          <w:szCs w:val="28"/>
        </w:rPr>
        <w:t xml:space="preserve">에 따른 </w:t>
      </w:r>
      <w:r w:rsidR="003811B3">
        <w:rPr>
          <w:rFonts w:hint="eastAsia"/>
          <w:sz w:val="28"/>
          <w:szCs w:val="28"/>
        </w:rPr>
        <w:t xml:space="preserve">과정 및 </w:t>
      </w:r>
      <w:r w:rsidR="00691C3B">
        <w:rPr>
          <w:rFonts w:hint="eastAsia"/>
          <w:sz w:val="28"/>
          <w:szCs w:val="28"/>
        </w:rPr>
        <w:t>결과</w:t>
      </w:r>
    </w:p>
    <w:p w14:paraId="199F93C3" w14:textId="436345E2" w:rsidR="007F45E2" w:rsidRDefault="00280D28" w:rsidP="007F45E2">
      <w:pPr>
        <w:pStyle w:val="a3"/>
        <w:rPr>
          <w:rFonts w:hint="eastAsia"/>
        </w:rPr>
      </w:pPr>
      <w:r>
        <w:rPr>
          <w:rFonts w:hint="eastAsia"/>
        </w:rPr>
        <w:t>- 2.1.1</w:t>
      </w:r>
      <w:r w:rsidR="00844D0A" w:rsidRPr="00844D0A">
        <w:t xml:space="preserve">사용자는 하나의 채팅방에서 다수의 사용자와 </w:t>
      </w:r>
      <w:proofErr w:type="spellStart"/>
      <w:r w:rsidR="00844D0A" w:rsidRPr="00844D0A">
        <w:t>채팅할</w:t>
      </w:r>
      <w:proofErr w:type="spellEnd"/>
      <w:r w:rsidR="00844D0A" w:rsidRPr="00844D0A">
        <w:t xml:space="preserve"> 수 있습니다.</w:t>
      </w:r>
    </w:p>
    <w:p w14:paraId="63700538" w14:textId="77777777" w:rsidR="007F45E2" w:rsidRDefault="007F45E2" w:rsidP="007F45E2">
      <w:pPr>
        <w:pStyle w:val="a3"/>
        <w:keepNext/>
        <w:ind w:left="0" w:firstLine="720"/>
        <w:jc w:val="center"/>
      </w:pPr>
      <w:r>
        <w:rPr>
          <w:noProof/>
        </w:rPr>
        <w:drawing>
          <wp:inline distT="0" distB="0" distL="0" distR="0" wp14:anchorId="6E70D827" wp14:editId="0349191D">
            <wp:extent cx="5737561" cy="3352800"/>
            <wp:effectExtent l="0" t="0" r="0" b="0"/>
            <wp:docPr id="206193800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61" cy="33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5A48" w14:textId="3F5DB7B9" w:rsidR="007F45E2" w:rsidRDefault="007F45E2" w:rsidP="007F45E2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</w:t>
      </w:r>
      <w:r>
        <w:fldChar w:fldCharType="end"/>
      </w:r>
      <w:r>
        <w:rPr>
          <w:rFonts w:hint="eastAsia"/>
        </w:rPr>
        <w:t>과정</w:t>
      </w:r>
    </w:p>
    <w:p w14:paraId="4C0C0D68" w14:textId="056B3CDB" w:rsidR="00CD4F2B" w:rsidRPr="00995E07" w:rsidRDefault="007F45E2" w:rsidP="00CD4F2B">
      <w:pPr>
        <w:pStyle w:val="a3"/>
        <w:ind w:left="0" w:firstLine="720"/>
        <w:jc w:val="center"/>
        <w:rPr>
          <w:rFonts w:hint="eastAsia"/>
          <w:b w:val="0"/>
          <w:bCs w:val="0"/>
        </w:rPr>
      </w:pPr>
      <w:r w:rsidRPr="00995E07">
        <w:rPr>
          <w:rFonts w:hint="eastAsia"/>
          <w:b w:val="0"/>
          <w:bCs w:val="0"/>
        </w:rPr>
        <w:t>서버의 start()</w:t>
      </w:r>
      <w:r w:rsidR="00654335">
        <w:rPr>
          <w:rFonts w:hint="eastAsia"/>
          <w:b w:val="0"/>
          <w:bCs w:val="0"/>
        </w:rPr>
        <w:t xml:space="preserve"> 함수</w:t>
      </w:r>
      <w:r w:rsidRPr="00995E07">
        <w:rPr>
          <w:rFonts w:hint="eastAsia"/>
          <w:b w:val="0"/>
          <w:bCs w:val="0"/>
        </w:rPr>
        <w:t xml:space="preserve">로 서버 소켓을 생성하고 </w:t>
      </w:r>
      <w:proofErr w:type="spellStart"/>
      <w:r w:rsidRPr="00995E07">
        <w:rPr>
          <w:rFonts w:hint="eastAsia"/>
          <w:b w:val="0"/>
          <w:bCs w:val="0"/>
        </w:rPr>
        <w:t>connectClient</w:t>
      </w:r>
      <w:proofErr w:type="spellEnd"/>
      <w:r w:rsidRPr="00995E07">
        <w:rPr>
          <w:rFonts w:hint="eastAsia"/>
          <w:b w:val="0"/>
          <w:bCs w:val="0"/>
        </w:rPr>
        <w:t>()</w:t>
      </w:r>
      <w:r w:rsidR="00654335">
        <w:rPr>
          <w:rFonts w:hint="eastAsia"/>
          <w:b w:val="0"/>
          <w:bCs w:val="0"/>
        </w:rPr>
        <w:t xml:space="preserve"> 함수 </w:t>
      </w:r>
      <w:r w:rsidRPr="00995E07">
        <w:rPr>
          <w:rFonts w:hint="eastAsia"/>
          <w:b w:val="0"/>
          <w:bCs w:val="0"/>
        </w:rPr>
        <w:t xml:space="preserve">안에서 쓰레드를 활용하여 클라이언트가 접속할 때마다 클라이언트에 대응할 소켓 생성 </w:t>
      </w:r>
    </w:p>
    <w:p w14:paraId="08B03C7E" w14:textId="77777777" w:rsidR="00CD4F2B" w:rsidRDefault="00691C3B" w:rsidP="00CD4F2B">
      <w:pPr>
        <w:pStyle w:val="a3"/>
        <w:keepNext/>
        <w:jc w:val="center"/>
      </w:pPr>
      <w:r>
        <w:rPr>
          <w:noProof/>
        </w:rPr>
        <w:drawing>
          <wp:inline distT="0" distB="0" distL="0" distR="0" wp14:anchorId="3558A1E8" wp14:editId="6DEBC42E">
            <wp:extent cx="5780630" cy="1645920"/>
            <wp:effectExtent l="0" t="0" r="0" b="7620"/>
            <wp:docPr id="155621325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E2B28" w14:textId="425B244E" w:rsidR="00691C3B" w:rsidRDefault="00CD4F2B" w:rsidP="00CD4F2B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</w:t>
      </w:r>
      <w:r>
        <w:fldChar w:fldCharType="end"/>
      </w:r>
      <w:r>
        <w:rPr>
          <w:rFonts w:hint="eastAsia"/>
        </w:rPr>
        <w:t>결과</w:t>
      </w:r>
    </w:p>
    <w:p w14:paraId="6E7BD481" w14:textId="1A37EE69" w:rsidR="008C159D" w:rsidRPr="008C159D" w:rsidRDefault="008C159D" w:rsidP="00691C3B">
      <w:pPr>
        <w:pStyle w:val="a3"/>
        <w:jc w:val="center"/>
        <w:rPr>
          <w:rFonts w:hint="eastAsia"/>
          <w:b w:val="0"/>
          <w:bCs w:val="0"/>
          <w:szCs w:val="24"/>
        </w:rPr>
      </w:pPr>
      <w:r w:rsidRPr="008C159D">
        <w:rPr>
          <w:rFonts w:hint="eastAsia"/>
          <w:b w:val="0"/>
          <w:bCs w:val="0"/>
          <w:szCs w:val="24"/>
        </w:rPr>
        <w:lastRenderedPageBreak/>
        <w:t>서버는 한 대이며, 사용자 1은 사용자 2, 3 모두에게 채팅을 보낼 수 있으며, 사용자 2, 3이 보내는 메시지를 받을 수 있음</w:t>
      </w:r>
    </w:p>
    <w:p w14:paraId="22D692E2" w14:textId="108EF11F" w:rsidR="00844D0A" w:rsidRDefault="00280D28" w:rsidP="006C1BB6">
      <w:pPr>
        <w:pStyle w:val="a3"/>
      </w:pPr>
      <w:r>
        <w:rPr>
          <w:rFonts w:hint="eastAsia"/>
        </w:rPr>
        <w:t>- 2.1.2</w:t>
      </w:r>
      <w:r w:rsidR="00844D0A" w:rsidRPr="00844D0A">
        <w:t>받은 메시지는 발신자 이름과 전송 시간을 포함하여 표시됩니다. 예: [발신자이름] (시간): 메시지</w:t>
      </w:r>
    </w:p>
    <w:p w14:paraId="43367885" w14:textId="77777777" w:rsidR="006710FD" w:rsidRDefault="006710FD" w:rsidP="006710FD">
      <w:pPr>
        <w:pStyle w:val="a3"/>
        <w:keepNext/>
      </w:pPr>
      <w:r>
        <w:rPr>
          <w:noProof/>
        </w:rPr>
        <w:drawing>
          <wp:inline distT="0" distB="0" distL="0" distR="0" wp14:anchorId="70DD9DCE" wp14:editId="08D37761">
            <wp:extent cx="5687291" cy="3878688"/>
            <wp:effectExtent l="0" t="0" r="8890" b="7620"/>
            <wp:docPr id="82352011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41" cy="38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998E" w14:textId="51F99130" w:rsidR="006710FD" w:rsidRDefault="006710FD" w:rsidP="006710FD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3</w:t>
      </w:r>
      <w:r>
        <w:fldChar w:fldCharType="end"/>
      </w:r>
      <w:r>
        <w:rPr>
          <w:rFonts w:hint="eastAsia"/>
        </w:rPr>
        <w:t>과정</w:t>
      </w:r>
    </w:p>
    <w:p w14:paraId="05FCA157" w14:textId="0813ADFB" w:rsidR="006710FD" w:rsidRDefault="006710FD" w:rsidP="006710FD">
      <w:proofErr w:type="spellStart"/>
      <w:r>
        <w:rPr>
          <w:rFonts w:hint="eastAsia"/>
        </w:rPr>
        <w:t>CurrentTimeNow</w:t>
      </w:r>
      <w:proofErr w:type="spellEnd"/>
      <w:r>
        <w:rPr>
          <w:rFonts w:hint="eastAsia"/>
        </w:rPr>
        <w:t xml:space="preserve"> 객체(클래스)를 만들고 인스턴스를 생성할 때마다 현재 시각을 기록하고 </w:t>
      </w:r>
      <w:proofErr w:type="spellStart"/>
      <w:r>
        <w:rPr>
          <w:rFonts w:hint="eastAsia"/>
        </w:rPr>
        <w:t>getCurrentTime</w:t>
      </w:r>
      <w:proofErr w:type="spellEnd"/>
      <w:r>
        <w:rPr>
          <w:rFonts w:hint="eastAsia"/>
        </w:rPr>
        <w:t>()</w:t>
      </w:r>
      <w:proofErr w:type="spellStart"/>
      <w:r>
        <w:rPr>
          <w:rFonts w:hint="eastAsia"/>
        </w:rPr>
        <w:t>으로</w:t>
      </w:r>
      <w:proofErr w:type="spellEnd"/>
      <w:r>
        <w:rPr>
          <w:rFonts w:hint="eastAsia"/>
        </w:rPr>
        <w:t xml:space="preserve"> 현재 시각을 가져옴</w:t>
      </w:r>
    </w:p>
    <w:p w14:paraId="776C9CA2" w14:textId="77777777" w:rsidR="0061521D" w:rsidRDefault="0061521D" w:rsidP="0061521D">
      <w:pPr>
        <w:keepNext/>
      </w:pPr>
      <w:r>
        <w:rPr>
          <w:noProof/>
        </w:rPr>
        <w:drawing>
          <wp:inline distT="0" distB="0" distL="0" distR="0" wp14:anchorId="1BF0B6AB" wp14:editId="2AC92A24">
            <wp:extent cx="5694218" cy="1270885"/>
            <wp:effectExtent l="0" t="0" r="1905" b="5715"/>
            <wp:docPr id="72325692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80" cy="12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B4C1" w14:textId="6DAA7139" w:rsidR="0061521D" w:rsidRDefault="0061521D" w:rsidP="0061521D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4</w:t>
      </w:r>
      <w:r>
        <w:fldChar w:fldCharType="end"/>
      </w:r>
      <w:r>
        <w:rPr>
          <w:rFonts w:hint="eastAsia"/>
        </w:rPr>
        <w:t>과정</w:t>
      </w:r>
    </w:p>
    <w:p w14:paraId="70BF5214" w14:textId="331D00B7" w:rsidR="0061521D" w:rsidRDefault="0061521D" w:rsidP="0061521D">
      <w:r>
        <w:rPr>
          <w:rFonts w:hint="eastAsia"/>
        </w:rPr>
        <w:t>서버에서 보낸 메시지는 클라이언트가 받으므로 보낼 때 대화명과 현재 시각을 같이 보냄</w:t>
      </w:r>
    </w:p>
    <w:p w14:paraId="65D580EA" w14:textId="77777777" w:rsidR="0061521D" w:rsidRDefault="0061521D" w:rsidP="0061521D">
      <w:pPr>
        <w:keepNext/>
      </w:pPr>
      <w:r>
        <w:rPr>
          <w:noProof/>
        </w:rPr>
        <w:lastRenderedPageBreak/>
        <w:drawing>
          <wp:inline distT="0" distB="0" distL="0" distR="0" wp14:anchorId="0CAD5DBB" wp14:editId="7666C5CD">
            <wp:extent cx="5664438" cy="2098963"/>
            <wp:effectExtent l="0" t="0" r="0" b="0"/>
            <wp:docPr id="70907961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62" cy="21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AA91" w14:textId="13F4BA18" w:rsidR="0061521D" w:rsidRDefault="0061521D" w:rsidP="0061521D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5</w:t>
      </w:r>
      <w:r>
        <w:fldChar w:fldCharType="end"/>
      </w:r>
      <w:r>
        <w:rPr>
          <w:rFonts w:hint="eastAsia"/>
        </w:rPr>
        <w:t>결과</w:t>
      </w:r>
    </w:p>
    <w:p w14:paraId="430B6C18" w14:textId="3ECF9397" w:rsidR="00E05058" w:rsidRPr="00844D0A" w:rsidRDefault="00E05058" w:rsidP="00E05058">
      <w:pPr>
        <w:jc w:val="center"/>
        <w:rPr>
          <w:rFonts w:hint="eastAsia"/>
        </w:rPr>
      </w:pPr>
      <w:r>
        <w:rPr>
          <w:rFonts w:hint="eastAsia"/>
        </w:rPr>
        <w:t>닉네임 시간 메시지 순으로 표기</w:t>
      </w:r>
    </w:p>
    <w:p w14:paraId="1CCDAC97" w14:textId="53022E02" w:rsidR="00844D0A" w:rsidRDefault="00280D28" w:rsidP="00280D28">
      <w:pPr>
        <w:pStyle w:val="a3"/>
      </w:pPr>
      <w:r>
        <w:rPr>
          <w:rFonts w:hint="eastAsia"/>
        </w:rPr>
        <w:t>- 2.1.3</w:t>
      </w:r>
      <w:r w:rsidR="00844D0A" w:rsidRPr="00844D0A">
        <w:t xml:space="preserve">사용자는 자신의 닉네임을 변경할 수 있으며, 중복된 닉네임은 사용이 불가합니다. (명령어: /rename </w:t>
      </w:r>
      <w:proofErr w:type="spellStart"/>
      <w:r w:rsidR="00844D0A" w:rsidRPr="00844D0A">
        <w:t>변경닉네임</w:t>
      </w:r>
      <w:proofErr w:type="spellEnd"/>
      <w:r w:rsidR="00844D0A" w:rsidRPr="00844D0A">
        <w:t>)</w:t>
      </w:r>
    </w:p>
    <w:p w14:paraId="5BAA893F" w14:textId="77777777" w:rsidR="00F5552C" w:rsidRDefault="00F5552C" w:rsidP="00F5552C">
      <w:pPr>
        <w:pStyle w:val="a3"/>
        <w:keepNext/>
      </w:pPr>
      <w:r>
        <w:rPr>
          <w:noProof/>
        </w:rPr>
        <w:drawing>
          <wp:inline distT="0" distB="0" distL="0" distR="0" wp14:anchorId="13BC916E" wp14:editId="4C0B0F2A">
            <wp:extent cx="5611091" cy="2515179"/>
            <wp:effectExtent l="0" t="0" r="0" b="0"/>
            <wp:docPr id="646231665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66" cy="25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75A0" w14:textId="3461D0D4" w:rsidR="00F5552C" w:rsidRDefault="00F5552C" w:rsidP="00F5552C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6</w:t>
      </w:r>
      <w:r>
        <w:fldChar w:fldCharType="end"/>
      </w:r>
      <w:r>
        <w:rPr>
          <w:rFonts w:hint="eastAsia"/>
        </w:rPr>
        <w:t>과정</w:t>
      </w:r>
    </w:p>
    <w:p w14:paraId="1145569C" w14:textId="77777777" w:rsidR="00712BA1" w:rsidRDefault="00F5552C" w:rsidP="00712BA1">
      <w:proofErr w:type="spellStart"/>
      <w:r>
        <w:t>M</w:t>
      </w:r>
      <w:r>
        <w:rPr>
          <w:rFonts w:hint="eastAsia"/>
        </w:rPr>
        <w:t>essage.startsWith</w:t>
      </w:r>
      <w:proofErr w:type="spellEnd"/>
      <w:r>
        <w:rPr>
          <w:rFonts w:hint="eastAsia"/>
        </w:rPr>
        <w:t>(</w:t>
      </w:r>
      <w:r>
        <w:t>“</w:t>
      </w:r>
      <w:r>
        <w:rPr>
          <w:rFonts w:hint="eastAsia"/>
        </w:rPr>
        <w:t>/rename</w:t>
      </w:r>
      <w:r>
        <w:t>”</w:t>
      </w:r>
      <w:r>
        <w:rPr>
          <w:rFonts w:hint="eastAsia"/>
        </w:rPr>
        <w:t>)</w:t>
      </w:r>
      <w:proofErr w:type="spellStart"/>
      <w:r>
        <w:rPr>
          <w:rFonts w:hint="eastAsia"/>
        </w:rPr>
        <w:t>으로</w:t>
      </w:r>
      <w:proofErr w:type="spellEnd"/>
      <w:r>
        <w:rPr>
          <w:rFonts w:hint="eastAsia"/>
        </w:rPr>
        <w:t xml:space="preserve"> 메시지가 /</w:t>
      </w:r>
      <w:proofErr w:type="gramStart"/>
      <w:r>
        <w:rPr>
          <w:rFonts w:hint="eastAsia"/>
        </w:rPr>
        <w:t xml:space="preserve">rename </w:t>
      </w:r>
      <w:proofErr w:type="spellStart"/>
      <w:r>
        <w:rPr>
          <w:rFonts w:hint="eastAsia"/>
        </w:rPr>
        <w:t>으로</w:t>
      </w:r>
      <w:proofErr w:type="spellEnd"/>
      <w:proofErr w:type="gramEnd"/>
      <w:r>
        <w:rPr>
          <w:rFonts w:hint="eastAsia"/>
        </w:rPr>
        <w:t xml:space="preserve"> 시작한다면 명령어로 받아들이고 command를 true로 바꿈(기본 false) </w:t>
      </w:r>
    </w:p>
    <w:p w14:paraId="6DD88ABB" w14:textId="77777777" w:rsidR="005D21A4" w:rsidRDefault="00712BA1" w:rsidP="005D21A4">
      <w:pPr>
        <w:keepNext/>
      </w:pPr>
      <w:r>
        <w:rPr>
          <w:noProof/>
        </w:rPr>
        <w:lastRenderedPageBreak/>
        <w:drawing>
          <wp:inline distT="0" distB="0" distL="0" distR="0" wp14:anchorId="6DB4138A" wp14:editId="4A51DAFF">
            <wp:extent cx="5696674" cy="1794164"/>
            <wp:effectExtent l="0" t="0" r="0" b="0"/>
            <wp:docPr id="426185858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64" cy="18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CF39" w14:textId="6C6F34E6" w:rsidR="00712BA1" w:rsidRDefault="005D21A4" w:rsidP="005D21A4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7</w:t>
      </w:r>
      <w:r>
        <w:fldChar w:fldCharType="end"/>
      </w:r>
      <w:r>
        <w:rPr>
          <w:rFonts w:hint="eastAsia"/>
        </w:rPr>
        <w:t>과정</w:t>
      </w:r>
    </w:p>
    <w:p w14:paraId="18C90933" w14:textId="77777777" w:rsidR="00866BA7" w:rsidRDefault="002261A5" w:rsidP="002261A5">
      <w:proofErr w:type="spellStart"/>
      <w:r>
        <w:rPr>
          <w:rFonts w:hint="eastAsia"/>
        </w:rPr>
        <w:t>Hashtable</w:t>
      </w:r>
      <w:proofErr w:type="spellEnd"/>
      <w:r>
        <w:rPr>
          <w:rFonts w:hint="eastAsia"/>
        </w:rPr>
        <w:t xml:space="preserve">인 </w:t>
      </w:r>
      <w:proofErr w:type="spellStart"/>
      <w:r>
        <w:rPr>
          <w:rFonts w:hint="eastAsia"/>
        </w:rPr>
        <w:t>chatClientInfo</w:t>
      </w:r>
      <w:proofErr w:type="spellEnd"/>
      <w:r>
        <w:rPr>
          <w:rFonts w:hint="eastAsia"/>
        </w:rPr>
        <w:t>를 순회하면서 바꿀 대화명과 기존 사용자들의 대화명과 중복된다면 return false;</w:t>
      </w:r>
      <w:r>
        <w:br/>
      </w:r>
      <w:r>
        <w:rPr>
          <w:rFonts w:hint="eastAsia"/>
        </w:rPr>
        <w:t xml:space="preserve">만약 중복되지 않는다면 </w:t>
      </w:r>
      <w:proofErr w:type="spellStart"/>
      <w:r>
        <w:rPr>
          <w:rFonts w:hint="eastAsia"/>
        </w:rPr>
        <w:t>Hashtable</w:t>
      </w:r>
      <w:proofErr w:type="spellEnd"/>
      <w:r>
        <w:rPr>
          <w:rFonts w:hint="eastAsia"/>
        </w:rPr>
        <w:t xml:space="preserve">에서 기존 </w:t>
      </w:r>
      <w:proofErr w:type="spellStart"/>
      <w:r>
        <w:rPr>
          <w:rFonts w:hint="eastAsia"/>
        </w:rPr>
        <w:t>대화명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키:</w:t>
      </w:r>
      <w:proofErr w:type="spellStart"/>
      <w:r>
        <w:rPr>
          <w:rFonts w:hint="eastAsia"/>
        </w:rPr>
        <w:t>밸류를</w:t>
      </w:r>
      <w:proofErr w:type="spellEnd"/>
      <w:proofErr w:type="gramEnd"/>
      <w:r>
        <w:rPr>
          <w:rFonts w:hint="eastAsia"/>
        </w:rPr>
        <w:t xml:space="preserve"> 제거 후 새로운 대화명으로 키:</w:t>
      </w:r>
      <w:proofErr w:type="spellStart"/>
      <w:r>
        <w:rPr>
          <w:rFonts w:hint="eastAsia"/>
        </w:rPr>
        <w:t>밸류</w:t>
      </w:r>
      <w:proofErr w:type="spellEnd"/>
      <w:r>
        <w:rPr>
          <w:rFonts w:hint="eastAsia"/>
        </w:rPr>
        <w:t xml:space="preserve"> 등록함</w:t>
      </w:r>
    </w:p>
    <w:p w14:paraId="290E95B8" w14:textId="77777777" w:rsidR="00866BA7" w:rsidRDefault="00866BA7" w:rsidP="00866BA7">
      <w:pPr>
        <w:keepNext/>
      </w:pPr>
      <w:r>
        <w:rPr>
          <w:noProof/>
        </w:rPr>
        <w:drawing>
          <wp:inline distT="0" distB="0" distL="0" distR="0" wp14:anchorId="6764AC1D" wp14:editId="5C7A2248">
            <wp:extent cx="5700415" cy="2403763"/>
            <wp:effectExtent l="0" t="0" r="0" b="0"/>
            <wp:docPr id="1581987422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8" cy="24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79D4" w14:textId="1B7AAA44" w:rsidR="00866BA7" w:rsidRDefault="00866BA7" w:rsidP="00866BA7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8</w:t>
      </w:r>
      <w:r>
        <w:fldChar w:fldCharType="end"/>
      </w:r>
      <w:r>
        <w:rPr>
          <w:rFonts w:hint="eastAsia"/>
        </w:rPr>
        <w:t>결과</w:t>
      </w:r>
    </w:p>
    <w:p w14:paraId="7DB2CB99" w14:textId="6E10F366" w:rsidR="00AF1C98" w:rsidRDefault="00AF1C98" w:rsidP="00AF1C98">
      <w:r>
        <w:rPr>
          <w:rFonts w:hint="eastAsia"/>
        </w:rPr>
        <w:t>서버에선 기존 닉네임이 새로운 닉네임으로 바꾼 것을 출력하고</w:t>
      </w:r>
    </w:p>
    <w:p w14:paraId="20174C66" w14:textId="55FC457A" w:rsidR="002261A5" w:rsidRPr="00844D0A" w:rsidRDefault="00AF1C98" w:rsidP="00AF1C98">
      <w:pPr>
        <w:rPr>
          <w:rFonts w:hint="eastAsia"/>
        </w:rPr>
      </w:pPr>
      <w:r>
        <w:rPr>
          <w:rFonts w:hint="eastAsia"/>
        </w:rPr>
        <w:t>대화명을 바꾼 사용자를 제외하고 모든 사용자에게 닉네임을 바꾼 것을 공지</w:t>
      </w:r>
    </w:p>
    <w:p w14:paraId="1962D115" w14:textId="043C735D" w:rsidR="00844D0A" w:rsidRDefault="00280D28" w:rsidP="00280D28">
      <w:pPr>
        <w:pStyle w:val="a3"/>
      </w:pPr>
      <w:r>
        <w:rPr>
          <w:rFonts w:hint="eastAsia"/>
        </w:rPr>
        <w:t>- 2.1.4</w:t>
      </w:r>
      <w:r w:rsidR="00844D0A" w:rsidRPr="00844D0A">
        <w:t>사용자는 특정 사용자에게만 메시지를 보낼 수 있습니다. (</w:t>
      </w:r>
      <w:proofErr w:type="spellStart"/>
      <w:r w:rsidR="00844D0A" w:rsidRPr="00844D0A">
        <w:t>멘션</w:t>
      </w:r>
      <w:proofErr w:type="spellEnd"/>
      <w:r w:rsidR="00844D0A" w:rsidRPr="00844D0A">
        <w:t xml:space="preserve"> 기능: /to </w:t>
      </w:r>
      <w:proofErr w:type="spellStart"/>
      <w:r w:rsidR="00844D0A" w:rsidRPr="00844D0A">
        <w:t>전송닉네임</w:t>
      </w:r>
      <w:proofErr w:type="spellEnd"/>
      <w:r w:rsidR="00844D0A" w:rsidRPr="00844D0A">
        <w:t xml:space="preserve"> 메시지)</w:t>
      </w:r>
    </w:p>
    <w:p w14:paraId="596BB581" w14:textId="77777777" w:rsidR="00D61B7E" w:rsidRDefault="00D61B7E" w:rsidP="00D61B7E">
      <w:pPr>
        <w:pStyle w:val="a3"/>
        <w:keepNext/>
      </w:pPr>
      <w:r>
        <w:rPr>
          <w:noProof/>
        </w:rPr>
        <w:lastRenderedPageBreak/>
        <w:drawing>
          <wp:inline distT="0" distB="0" distL="0" distR="0" wp14:anchorId="25DC88AE" wp14:editId="4C18732A">
            <wp:extent cx="5729016" cy="1821873"/>
            <wp:effectExtent l="0" t="0" r="5080" b="6985"/>
            <wp:docPr id="475637260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73" cy="18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AB8F" w14:textId="6D7BC984" w:rsidR="00B15C5D" w:rsidRDefault="00D61B7E" w:rsidP="00D61B7E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9</w:t>
      </w:r>
      <w:r>
        <w:fldChar w:fldCharType="end"/>
      </w:r>
      <w:r>
        <w:rPr>
          <w:rFonts w:hint="eastAsia"/>
        </w:rPr>
        <w:t>과정</w:t>
      </w:r>
    </w:p>
    <w:p w14:paraId="15CB650B" w14:textId="7AEBCE07" w:rsidR="00D61B7E" w:rsidRDefault="00D61B7E" w:rsidP="00D61B7E">
      <w:proofErr w:type="spellStart"/>
      <w:r>
        <w:t>M</w:t>
      </w:r>
      <w:r>
        <w:rPr>
          <w:rFonts w:hint="eastAsia"/>
        </w:rPr>
        <w:t>essage.startWith</w:t>
      </w:r>
      <w:proofErr w:type="spellEnd"/>
      <w:r>
        <w:rPr>
          <w:rFonts w:hint="eastAsia"/>
        </w:rPr>
        <w:t>(</w:t>
      </w:r>
      <w:r>
        <w:t>“</w:t>
      </w:r>
      <w:r>
        <w:rPr>
          <w:rFonts w:hint="eastAsia"/>
        </w:rPr>
        <w:t>/to</w:t>
      </w:r>
      <w:r>
        <w:t>”</w:t>
      </w:r>
      <w:r>
        <w:rPr>
          <w:rFonts w:hint="eastAsia"/>
        </w:rPr>
        <w:t>)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사용하여 명령어를 확인하고, </w:t>
      </w:r>
      <w:proofErr w:type="spellStart"/>
      <w:r>
        <w:rPr>
          <w:rFonts w:hint="eastAsia"/>
        </w:rPr>
        <w:t>StringTokenizer</w:t>
      </w:r>
      <w:proofErr w:type="spellEnd"/>
      <w:r>
        <w:rPr>
          <w:rFonts w:hint="eastAsia"/>
        </w:rPr>
        <w:t>로 보낼 사용자와 보낼 메시지를 할당 받음</w:t>
      </w:r>
    </w:p>
    <w:p w14:paraId="44F010E0" w14:textId="77777777" w:rsidR="002B61A7" w:rsidRDefault="002B61A7" w:rsidP="002B61A7">
      <w:pPr>
        <w:keepNext/>
      </w:pPr>
      <w:r>
        <w:rPr>
          <w:noProof/>
        </w:rPr>
        <w:drawing>
          <wp:inline distT="0" distB="0" distL="0" distR="0" wp14:anchorId="1A192616" wp14:editId="5D1D9619">
            <wp:extent cx="5721927" cy="1419817"/>
            <wp:effectExtent l="0" t="0" r="0" b="9525"/>
            <wp:docPr id="1343507842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32" cy="142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E2801" w14:textId="0C5B2803" w:rsidR="002B61A7" w:rsidRDefault="002B61A7" w:rsidP="002B61A7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10</w:t>
      </w:r>
      <w:r>
        <w:fldChar w:fldCharType="end"/>
      </w:r>
      <w:r>
        <w:rPr>
          <w:rFonts w:hint="eastAsia"/>
        </w:rPr>
        <w:t>과정</w:t>
      </w:r>
    </w:p>
    <w:p w14:paraId="3801EADC" w14:textId="0545C70B" w:rsidR="002B61A7" w:rsidRDefault="002B61A7" w:rsidP="002B61A7">
      <w:proofErr w:type="spellStart"/>
      <w:r>
        <w:rPr>
          <w:rFonts w:hint="eastAsia"/>
        </w:rPr>
        <w:t>Hashtable</w:t>
      </w:r>
      <w:proofErr w:type="spellEnd"/>
      <w:r>
        <w:rPr>
          <w:rFonts w:hint="eastAsia"/>
        </w:rPr>
        <w:t xml:space="preserve"> Value값을 순회하며 보낼 닉네임과 같은 </w:t>
      </w:r>
      <w:proofErr w:type="spellStart"/>
      <w:r>
        <w:rPr>
          <w:rFonts w:hint="eastAsia"/>
        </w:rPr>
        <w:t>ClientService</w:t>
      </w:r>
      <w:proofErr w:type="spellEnd"/>
      <w:r>
        <w:rPr>
          <w:rFonts w:hint="eastAsia"/>
        </w:rPr>
        <w:t xml:space="preserve"> 객체를 찾고 해당 객체의 send() 함수를 실행시킴</w:t>
      </w:r>
    </w:p>
    <w:p w14:paraId="55F28ED9" w14:textId="77777777" w:rsidR="00387298" w:rsidRDefault="00387298" w:rsidP="00387298">
      <w:pPr>
        <w:keepNext/>
      </w:pPr>
      <w:r>
        <w:rPr>
          <w:noProof/>
        </w:rPr>
        <w:drawing>
          <wp:inline distT="0" distB="0" distL="0" distR="0" wp14:anchorId="316F5C13" wp14:editId="7173D74B">
            <wp:extent cx="5735727" cy="2583873"/>
            <wp:effectExtent l="0" t="0" r="0" b="6985"/>
            <wp:docPr id="183346382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85" cy="25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C568" w14:textId="5AD059D5" w:rsidR="00387298" w:rsidRDefault="00387298" w:rsidP="00387298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11</w:t>
      </w:r>
      <w:r>
        <w:fldChar w:fldCharType="end"/>
      </w:r>
      <w:r>
        <w:rPr>
          <w:rFonts w:hint="eastAsia"/>
        </w:rPr>
        <w:t>결과</w:t>
      </w:r>
    </w:p>
    <w:p w14:paraId="581FC0CC" w14:textId="448E74E2" w:rsidR="00683027" w:rsidRDefault="00683027" w:rsidP="00683027">
      <w:r>
        <w:rPr>
          <w:rFonts w:hint="eastAsia"/>
        </w:rPr>
        <w:t xml:space="preserve">사용자 범준은 </w:t>
      </w:r>
      <w:r>
        <w:t>“</w:t>
      </w:r>
      <w:r>
        <w:rPr>
          <w:rFonts w:hint="eastAsia"/>
        </w:rPr>
        <w:t>/to 세연0605 메시지</w:t>
      </w:r>
      <w:r>
        <w:t>”</w:t>
      </w:r>
      <w:r>
        <w:rPr>
          <w:rFonts w:hint="eastAsia"/>
        </w:rPr>
        <w:t xml:space="preserve"> 기능을 통해 세연0605 대화명인 사용자에게만 메시지를 보내고 다른 사용자는 확인이 불가능함</w:t>
      </w:r>
    </w:p>
    <w:p w14:paraId="73A604E2" w14:textId="77777777" w:rsidR="002F678E" w:rsidRPr="00844D0A" w:rsidRDefault="002F678E" w:rsidP="00683027">
      <w:pPr>
        <w:rPr>
          <w:rFonts w:hint="eastAsia"/>
        </w:rPr>
      </w:pPr>
    </w:p>
    <w:p w14:paraId="7EFBDD41" w14:textId="65249C79" w:rsidR="00844D0A" w:rsidRDefault="00280D28" w:rsidP="00280D28">
      <w:pPr>
        <w:pStyle w:val="a3"/>
      </w:pPr>
      <w:r>
        <w:rPr>
          <w:rFonts w:hint="eastAsia"/>
        </w:rPr>
        <w:t>- 2.1.5</w:t>
      </w:r>
      <w:r w:rsidR="00844D0A" w:rsidRPr="00844D0A">
        <w:t>사용자는 이미지를 전송할 수 있습니다. (명령어: /</w:t>
      </w:r>
      <w:proofErr w:type="spellStart"/>
      <w:r w:rsidR="00844D0A" w:rsidRPr="00844D0A">
        <w:t>img</w:t>
      </w:r>
      <w:proofErr w:type="spellEnd"/>
      <w:r w:rsidR="00844D0A" w:rsidRPr="00844D0A">
        <w:t xml:space="preserve"> </w:t>
      </w:r>
      <w:proofErr w:type="spellStart"/>
      <w:r w:rsidR="00844D0A" w:rsidRPr="00844D0A">
        <w:t>전송할파일명</w:t>
      </w:r>
      <w:proofErr w:type="spellEnd"/>
      <w:r w:rsidR="00844D0A" w:rsidRPr="00844D0A">
        <w:t>)</w:t>
      </w:r>
    </w:p>
    <w:p w14:paraId="1A23597B" w14:textId="77777777" w:rsidR="00E826DD" w:rsidRDefault="00E826DD" w:rsidP="00E826DD">
      <w:pPr>
        <w:pStyle w:val="a3"/>
        <w:keepNext/>
      </w:pPr>
      <w:r>
        <w:rPr>
          <w:noProof/>
        </w:rPr>
        <w:drawing>
          <wp:inline distT="0" distB="0" distL="0" distR="0" wp14:anchorId="0A614E39" wp14:editId="6BCC671A">
            <wp:extent cx="5541818" cy="2376185"/>
            <wp:effectExtent l="0" t="0" r="1905" b="5080"/>
            <wp:docPr id="1593409246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12" cy="23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09CF" w14:textId="3D603027" w:rsidR="002F678E" w:rsidRDefault="00E826DD" w:rsidP="00E826DD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12</w:t>
      </w:r>
      <w:r>
        <w:fldChar w:fldCharType="end"/>
      </w:r>
      <w:r>
        <w:rPr>
          <w:rFonts w:hint="eastAsia"/>
        </w:rPr>
        <w:t>과정</w:t>
      </w:r>
    </w:p>
    <w:p w14:paraId="331DBD5E" w14:textId="1645FA26" w:rsidR="00E826DD" w:rsidRDefault="00E826DD" w:rsidP="00E826DD">
      <w:proofErr w:type="spellStart"/>
      <w:r>
        <w:t>M</w:t>
      </w:r>
      <w:r>
        <w:rPr>
          <w:rFonts w:hint="eastAsia"/>
        </w:rPr>
        <w:t>essage.startWith</w:t>
      </w:r>
      <w:proofErr w:type="spellEnd"/>
      <w:r>
        <w:rPr>
          <w:rFonts w:hint="eastAsia"/>
        </w:rPr>
        <w:t>(</w:t>
      </w:r>
      <w:r>
        <w:t>“</w:t>
      </w:r>
      <w:r>
        <w:rPr>
          <w:rFonts w:hint="eastAsia"/>
        </w:rPr>
        <w:t>/</w:t>
      </w:r>
      <w:proofErr w:type="spellStart"/>
      <w:r>
        <w:rPr>
          <w:rFonts w:hint="eastAsia"/>
        </w:rPr>
        <w:t>img</w:t>
      </w:r>
      <w:proofErr w:type="spellEnd"/>
      <w:r>
        <w:t>”</w:t>
      </w:r>
      <w:r>
        <w:rPr>
          <w:rFonts w:hint="eastAsia"/>
        </w:rPr>
        <w:t>) 함수로 명령어를 확인하고 잘 받았으면 다시 클라이언트에게 /</w:t>
      </w:r>
      <w:proofErr w:type="spellStart"/>
      <w:r>
        <w:rPr>
          <w:rFonts w:hint="eastAsia"/>
        </w:rPr>
        <w:t>img</w:t>
      </w:r>
      <w:proofErr w:type="spellEnd"/>
      <w:r>
        <w:rPr>
          <w:rFonts w:hint="eastAsia"/>
        </w:rPr>
        <w:t xml:space="preserve"> 파일명 구조로 메시지를 보냄</w:t>
      </w:r>
    </w:p>
    <w:p w14:paraId="2D15FFDB" w14:textId="77777777" w:rsidR="00B0559E" w:rsidRDefault="00B0559E" w:rsidP="00B0559E">
      <w:pPr>
        <w:keepNext/>
      </w:pPr>
      <w:r>
        <w:rPr>
          <w:noProof/>
        </w:rPr>
        <w:drawing>
          <wp:inline distT="0" distB="0" distL="0" distR="0" wp14:anchorId="02329653" wp14:editId="1F8C8378">
            <wp:extent cx="5548745" cy="1619906"/>
            <wp:effectExtent l="0" t="0" r="0" b="0"/>
            <wp:docPr id="138975023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95" cy="16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C9B1" w14:textId="36FF6084" w:rsidR="00E826DD" w:rsidRDefault="00B0559E" w:rsidP="00B0559E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13</w:t>
      </w:r>
      <w:r>
        <w:fldChar w:fldCharType="end"/>
      </w:r>
      <w:r>
        <w:rPr>
          <w:rFonts w:hint="eastAsia"/>
        </w:rPr>
        <w:t>과정</w:t>
      </w:r>
    </w:p>
    <w:p w14:paraId="511E2669" w14:textId="52DACF18" w:rsidR="00B0559E" w:rsidRDefault="004B3304" w:rsidP="00B0559E">
      <w:r>
        <w:rPr>
          <w:rFonts w:hint="eastAsia"/>
        </w:rPr>
        <w:t xml:space="preserve">메시지를 받은 클라이언트는 </w:t>
      </w:r>
      <w:r w:rsidR="00B0559E">
        <w:rPr>
          <w:rFonts w:hint="eastAsia"/>
        </w:rPr>
        <w:t>서버에서 /</w:t>
      </w:r>
      <w:proofErr w:type="spellStart"/>
      <w:r w:rsidR="00B0559E">
        <w:rPr>
          <w:rFonts w:hint="eastAsia"/>
        </w:rPr>
        <w:t>img</w:t>
      </w:r>
      <w:proofErr w:type="spellEnd"/>
      <w:r w:rsidR="00B0559E">
        <w:rPr>
          <w:rFonts w:hint="eastAsia"/>
        </w:rPr>
        <w:t xml:space="preserve"> 파일명 구조로 보낸 것을 확인하여 </w:t>
      </w:r>
      <w:proofErr w:type="spellStart"/>
      <w:r w:rsidR="00B0559E">
        <w:rPr>
          <w:rFonts w:hint="eastAsia"/>
        </w:rPr>
        <w:t>sendImage</w:t>
      </w:r>
      <w:proofErr w:type="spellEnd"/>
      <w:r w:rsidR="00B0559E">
        <w:rPr>
          <w:rFonts w:hint="eastAsia"/>
        </w:rPr>
        <w:t>()함수 호출</w:t>
      </w:r>
    </w:p>
    <w:p w14:paraId="325FEF5A" w14:textId="77777777" w:rsidR="00261C37" w:rsidRDefault="00261C37" w:rsidP="00261C37">
      <w:pPr>
        <w:keepNext/>
      </w:pPr>
      <w:r>
        <w:rPr>
          <w:noProof/>
        </w:rPr>
        <w:lastRenderedPageBreak/>
        <w:drawing>
          <wp:inline distT="0" distB="0" distL="0" distR="0" wp14:anchorId="5DA5D945" wp14:editId="56CDC4A5">
            <wp:extent cx="5763491" cy="1834766"/>
            <wp:effectExtent l="0" t="0" r="8890" b="0"/>
            <wp:docPr id="98261033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60" cy="18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983D" w14:textId="4A5A9BB7" w:rsidR="00B0559E" w:rsidRDefault="00261C37" w:rsidP="00261C37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14</w:t>
      </w:r>
      <w:r>
        <w:fldChar w:fldCharType="end"/>
      </w:r>
      <w:r>
        <w:rPr>
          <w:rFonts w:hint="eastAsia"/>
        </w:rPr>
        <w:t>과정</w:t>
      </w:r>
    </w:p>
    <w:p w14:paraId="4C77EAA0" w14:textId="46D961AE" w:rsidR="00261C37" w:rsidRDefault="00261C37" w:rsidP="00261C37">
      <w:r>
        <w:rPr>
          <w:rFonts w:hint="eastAsia"/>
        </w:rPr>
        <w:t xml:space="preserve">미리 지정해둔 경로의 파일명을 찾고 </w:t>
      </w:r>
      <w:proofErr w:type="spellStart"/>
      <w:r>
        <w:rPr>
          <w:rFonts w:hint="eastAsia"/>
        </w:rPr>
        <w:t>FileInputStream</w:t>
      </w:r>
      <w:proofErr w:type="spellEnd"/>
      <w:r>
        <w:rPr>
          <w:rFonts w:hint="eastAsia"/>
        </w:rPr>
        <w:t xml:space="preserve">으로 데이터를 </w:t>
      </w:r>
      <w:proofErr w:type="spellStart"/>
      <w:r>
        <w:rPr>
          <w:rFonts w:hint="eastAsia"/>
        </w:rPr>
        <w:t>읽어들여오고</w:t>
      </w:r>
      <w:proofErr w:type="spellEnd"/>
    </w:p>
    <w:p w14:paraId="43CC799C" w14:textId="77777777" w:rsidR="00261C37" w:rsidRDefault="00261C37" w:rsidP="00261C37">
      <w:r>
        <w:rPr>
          <w:rFonts w:hint="eastAsia"/>
        </w:rPr>
        <w:t xml:space="preserve">버퍼로 </w:t>
      </w:r>
      <w:proofErr w:type="gramStart"/>
      <w:r>
        <w:rPr>
          <w:rFonts w:hint="eastAsia"/>
        </w:rPr>
        <w:t>한번에</w:t>
      </w:r>
      <w:proofErr w:type="gramEnd"/>
      <w:r>
        <w:rPr>
          <w:rFonts w:hint="eastAsia"/>
        </w:rPr>
        <w:t xml:space="preserve"> 받을 수 있게 </w:t>
      </w:r>
      <w:proofErr w:type="spellStart"/>
      <w:r>
        <w:rPr>
          <w:rFonts w:hint="eastAsia"/>
        </w:rPr>
        <w:t>BufferedInputStream</w:t>
      </w:r>
      <w:proofErr w:type="spellEnd"/>
      <w:r>
        <w:rPr>
          <w:rFonts w:hint="eastAsia"/>
        </w:rPr>
        <w:t>으로 받으며 while문을 반복하여</w:t>
      </w:r>
    </w:p>
    <w:p w14:paraId="72FF4328" w14:textId="5919E872" w:rsidR="00261C37" w:rsidRDefault="00261C37" w:rsidP="00261C37">
      <w:r>
        <w:rPr>
          <w:rFonts w:hint="eastAsia"/>
        </w:rPr>
        <w:t xml:space="preserve">읽어 들여올 수 없을 </w:t>
      </w:r>
      <w:proofErr w:type="gramStart"/>
      <w:r>
        <w:rPr>
          <w:rFonts w:hint="eastAsia"/>
        </w:rPr>
        <w:t>때 까지</w:t>
      </w:r>
      <w:proofErr w:type="gramEnd"/>
      <w:r>
        <w:rPr>
          <w:rFonts w:hint="eastAsia"/>
        </w:rPr>
        <w:t xml:space="preserve"> 읽은 후 소켓에 출력함</w:t>
      </w:r>
    </w:p>
    <w:p w14:paraId="0EAD7EA3" w14:textId="77777777" w:rsidR="004B3304" w:rsidRDefault="004B3304" w:rsidP="004B3304">
      <w:pPr>
        <w:keepNext/>
      </w:pPr>
      <w:r>
        <w:rPr>
          <w:noProof/>
        </w:rPr>
        <w:drawing>
          <wp:inline distT="0" distB="0" distL="0" distR="0" wp14:anchorId="3D107164" wp14:editId="23D19599">
            <wp:extent cx="5806400" cy="2258291"/>
            <wp:effectExtent l="0" t="0" r="4445" b="8890"/>
            <wp:docPr id="897702766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05" cy="226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EC96" w14:textId="7DBB0A83" w:rsidR="004B3304" w:rsidRDefault="004B3304" w:rsidP="004B3304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15</w:t>
      </w:r>
      <w:r>
        <w:fldChar w:fldCharType="end"/>
      </w:r>
      <w:r>
        <w:rPr>
          <w:rFonts w:hint="eastAsia"/>
        </w:rPr>
        <w:t>과정</w:t>
      </w:r>
    </w:p>
    <w:p w14:paraId="24212D89" w14:textId="047B7272" w:rsidR="004B3304" w:rsidRDefault="004B3304" w:rsidP="004B3304">
      <w:pPr>
        <w:rPr>
          <w:rFonts w:hint="eastAsia"/>
        </w:rPr>
      </w:pPr>
      <w:r>
        <w:rPr>
          <w:rFonts w:hint="eastAsia"/>
        </w:rPr>
        <w:t xml:space="preserve">다시 서버는 클라이언트가 보낸 파일 데이터를 </w:t>
      </w:r>
      <w:proofErr w:type="spellStart"/>
      <w:r>
        <w:rPr>
          <w:rFonts w:hint="eastAsia"/>
        </w:rPr>
        <w:t>DataInputStream</w:t>
      </w:r>
      <w:proofErr w:type="spellEnd"/>
      <w:r>
        <w:rPr>
          <w:rFonts w:hint="eastAsia"/>
        </w:rPr>
        <w:t xml:space="preserve">에서(소켓 스트림) while()문으로 더 이상 </w:t>
      </w:r>
      <w:proofErr w:type="spellStart"/>
      <w:r>
        <w:rPr>
          <w:rFonts w:hint="eastAsia"/>
        </w:rPr>
        <w:t>읽어들여올</w:t>
      </w:r>
      <w:proofErr w:type="spellEnd"/>
      <w:r>
        <w:rPr>
          <w:rFonts w:hint="eastAsia"/>
        </w:rPr>
        <w:t xml:space="preserve"> 수 없을 </w:t>
      </w:r>
      <w:proofErr w:type="gramStart"/>
      <w:r>
        <w:rPr>
          <w:rFonts w:hint="eastAsia"/>
        </w:rPr>
        <w:t>때 까지</w:t>
      </w:r>
      <w:proofErr w:type="gramEnd"/>
      <w:r>
        <w:rPr>
          <w:rFonts w:hint="eastAsia"/>
        </w:rPr>
        <w:t xml:space="preserve"> 읽어서 </w:t>
      </w:r>
      <w:proofErr w:type="spellStart"/>
      <w:r>
        <w:rPr>
          <w:rFonts w:hint="eastAsia"/>
        </w:rPr>
        <w:t>fos</w:t>
      </w:r>
      <w:proofErr w:type="spellEnd"/>
      <w:r>
        <w:rPr>
          <w:rFonts w:hint="eastAsia"/>
        </w:rPr>
        <w:t>에 지정한 경로에 저장</w:t>
      </w:r>
      <w:r w:rsidR="00A37CDF">
        <w:rPr>
          <w:rFonts w:hint="eastAsia"/>
        </w:rPr>
        <w:t xml:space="preserve"> 후 모든 사용자에게 /notify 구조로 메시지(/download)를 보냄</w:t>
      </w:r>
    </w:p>
    <w:p w14:paraId="2E04F5BA" w14:textId="77777777" w:rsidR="00A37CDF" w:rsidRDefault="00A37CDF" w:rsidP="004B3304">
      <w:pPr>
        <w:rPr>
          <w:rFonts w:hint="eastAsia"/>
        </w:rPr>
      </w:pPr>
    </w:p>
    <w:p w14:paraId="113EABB8" w14:textId="77777777" w:rsidR="00A37CDF" w:rsidRDefault="00A37CDF" w:rsidP="00A37CD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517D4F0" wp14:editId="4D02D342">
            <wp:extent cx="2071380" cy="727364"/>
            <wp:effectExtent l="0" t="0" r="5080" b="0"/>
            <wp:docPr id="1090049536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43" cy="7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12C4" w14:textId="687CFB38" w:rsidR="00A37CDF" w:rsidRDefault="00A37CDF" w:rsidP="00A37CDF">
      <w:pPr>
        <w:keepNext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83C747B" wp14:editId="2E4B22A3">
            <wp:extent cx="2044897" cy="990600"/>
            <wp:effectExtent l="0" t="0" r="0" b="0"/>
            <wp:docPr id="54777968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94" cy="99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5B0E" w14:textId="79C76B2E" w:rsidR="00A37CDF" w:rsidRDefault="00A37CDF" w:rsidP="00A37CDF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16</w:t>
      </w:r>
      <w:r>
        <w:fldChar w:fldCharType="end"/>
      </w:r>
      <w:r>
        <w:rPr>
          <w:rFonts w:hint="eastAsia"/>
        </w:rPr>
        <w:t>결과</w:t>
      </w:r>
    </w:p>
    <w:p w14:paraId="6DB61EC3" w14:textId="5D25E13C" w:rsidR="00A37CDF" w:rsidRPr="00844D0A" w:rsidRDefault="00A37CDF" w:rsidP="004B3304">
      <w:pPr>
        <w:rPr>
          <w:rFonts w:hint="eastAsia"/>
        </w:rPr>
      </w:pPr>
      <w:r>
        <w:rPr>
          <w:rFonts w:hint="eastAsia"/>
        </w:rPr>
        <w:t xml:space="preserve"> </w:t>
      </w:r>
    </w:p>
    <w:p w14:paraId="1F640385" w14:textId="4FC7341C" w:rsidR="00844D0A" w:rsidRDefault="00280D28" w:rsidP="00280D28">
      <w:pPr>
        <w:pStyle w:val="a3"/>
      </w:pPr>
      <w:r>
        <w:rPr>
          <w:rFonts w:hint="eastAsia"/>
        </w:rPr>
        <w:t>- 2.1.6</w:t>
      </w:r>
      <w:r w:rsidR="00844D0A" w:rsidRPr="00844D0A">
        <w:t>사용자는 다른 사용자가 보낸 이미지를 다운로드 여부를 선택할 수 있습니다.</w:t>
      </w:r>
    </w:p>
    <w:p w14:paraId="3391F3EB" w14:textId="77777777" w:rsidR="00B3020A" w:rsidRDefault="00B3020A" w:rsidP="00B3020A">
      <w:pPr>
        <w:pStyle w:val="a3"/>
        <w:keepNext/>
      </w:pPr>
      <w:r>
        <w:rPr>
          <w:noProof/>
        </w:rPr>
        <w:drawing>
          <wp:inline distT="0" distB="0" distL="0" distR="0" wp14:anchorId="5E2C7758" wp14:editId="1F8C8E21">
            <wp:extent cx="5522259" cy="1219200"/>
            <wp:effectExtent l="0" t="0" r="2540" b="0"/>
            <wp:docPr id="1849035290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67" cy="122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1451" w14:textId="232945DE" w:rsidR="00B3020A" w:rsidRDefault="00B3020A" w:rsidP="00B3020A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17</w:t>
      </w:r>
      <w:r>
        <w:fldChar w:fldCharType="end"/>
      </w:r>
      <w:r>
        <w:rPr>
          <w:rFonts w:hint="eastAsia"/>
        </w:rPr>
        <w:t>과정</w:t>
      </w:r>
    </w:p>
    <w:p w14:paraId="3CB49286" w14:textId="1A7B98C1" w:rsidR="00B3020A" w:rsidRDefault="00B3020A" w:rsidP="00B3020A">
      <w:r>
        <w:rPr>
          <w:rFonts w:hint="eastAsia"/>
        </w:rPr>
        <w:t xml:space="preserve">클라이언트가 /download 파일명을 입력하면 서버에서 </w:t>
      </w:r>
      <w:proofErr w:type="spellStart"/>
      <w:proofErr w:type="gramStart"/>
      <w:r>
        <w:rPr>
          <w:rFonts w:hint="eastAsia"/>
        </w:rPr>
        <w:t>message.startWith</w:t>
      </w:r>
      <w:proofErr w:type="spellEnd"/>
      <w:proofErr w:type="gramEnd"/>
      <w:r>
        <w:rPr>
          <w:rFonts w:hint="eastAsia"/>
        </w:rPr>
        <w:t>(</w:t>
      </w:r>
      <w:r>
        <w:t>“</w:t>
      </w:r>
      <w:r>
        <w:rPr>
          <w:rFonts w:hint="eastAsia"/>
        </w:rPr>
        <w:t>/download</w:t>
      </w:r>
      <w:r>
        <w:t>”</w:t>
      </w:r>
      <w:r>
        <w:rPr>
          <w:rFonts w:hint="eastAsia"/>
        </w:rPr>
        <w:t xml:space="preserve">) 로직으로 확인 받고 </w:t>
      </w:r>
      <w:proofErr w:type="spellStart"/>
      <w:r>
        <w:rPr>
          <w:rFonts w:hint="eastAsia"/>
        </w:rPr>
        <w:t>sendImage</w:t>
      </w:r>
      <w:proofErr w:type="spellEnd"/>
      <w:r>
        <w:rPr>
          <w:rFonts w:hint="eastAsia"/>
        </w:rPr>
        <w:t>() 호출</w:t>
      </w:r>
    </w:p>
    <w:p w14:paraId="13D1AD05" w14:textId="77777777" w:rsidR="006C0E90" w:rsidRDefault="006C0E90" w:rsidP="006C0E90">
      <w:pPr>
        <w:keepNext/>
      </w:pPr>
      <w:r>
        <w:rPr>
          <w:rFonts w:hint="eastAsia"/>
          <w:noProof/>
        </w:rPr>
        <w:drawing>
          <wp:inline distT="0" distB="0" distL="0" distR="0" wp14:anchorId="62A9A6DD" wp14:editId="7920923B">
            <wp:extent cx="5514109" cy="2098756"/>
            <wp:effectExtent l="0" t="0" r="0" b="0"/>
            <wp:docPr id="1617734098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49" cy="21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5169" w14:textId="5BFC0688" w:rsidR="00B3020A" w:rsidRDefault="006C0E90" w:rsidP="006C0E90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18</w:t>
      </w:r>
      <w:r>
        <w:fldChar w:fldCharType="end"/>
      </w:r>
      <w:r>
        <w:rPr>
          <w:rFonts w:hint="eastAsia"/>
        </w:rPr>
        <w:t>과정</w:t>
      </w:r>
    </w:p>
    <w:p w14:paraId="23786C10" w14:textId="0072D4BC" w:rsidR="006C0E90" w:rsidRDefault="006C0E90" w:rsidP="006C0E90">
      <w:proofErr w:type="spellStart"/>
      <w:r>
        <w:rPr>
          <w:rFonts w:hint="eastAsia"/>
        </w:rPr>
        <w:lastRenderedPageBreak/>
        <w:t>sendImage</w:t>
      </w:r>
      <w:proofErr w:type="spellEnd"/>
      <w:r>
        <w:rPr>
          <w:rFonts w:hint="eastAsia"/>
        </w:rPr>
        <w:t xml:space="preserve">() 함수를 호출하면 서버에 저장된 해당 파일을 찾아 </w:t>
      </w:r>
      <w:proofErr w:type="spellStart"/>
      <w:r>
        <w:rPr>
          <w:rFonts w:hint="eastAsia"/>
        </w:rPr>
        <w:t>fis</w:t>
      </w:r>
      <w:proofErr w:type="spellEnd"/>
      <w:r>
        <w:rPr>
          <w:rFonts w:hint="eastAsia"/>
        </w:rPr>
        <w:t xml:space="preserve">로 </w:t>
      </w:r>
      <w:proofErr w:type="spellStart"/>
      <w:r>
        <w:rPr>
          <w:rFonts w:hint="eastAsia"/>
        </w:rPr>
        <w:t>읽어들이고</w:t>
      </w:r>
      <w:proofErr w:type="spellEnd"/>
      <w:r>
        <w:rPr>
          <w:rFonts w:hint="eastAsia"/>
        </w:rPr>
        <w:t xml:space="preserve"> buffer 단위로 읽을 수 있게 </w:t>
      </w:r>
      <w:proofErr w:type="spellStart"/>
      <w:r>
        <w:rPr>
          <w:rFonts w:hint="eastAsia"/>
        </w:rPr>
        <w:t>BufferedInputStream</w:t>
      </w:r>
      <w:proofErr w:type="spellEnd"/>
      <w:r>
        <w:rPr>
          <w:rFonts w:hint="eastAsia"/>
        </w:rPr>
        <w:t>을 사용하며, 먼저 클라이언트에게 /</w:t>
      </w:r>
      <w:proofErr w:type="spellStart"/>
      <w:r>
        <w:rPr>
          <w:rFonts w:hint="eastAsia"/>
        </w:rPr>
        <w:t>img</w:t>
      </w:r>
      <w:proofErr w:type="spellEnd"/>
      <w:r>
        <w:rPr>
          <w:rFonts w:hint="eastAsia"/>
        </w:rPr>
        <w:t>을 보내고 파일명을 보낸 후 파일 데이터를 전송함</w:t>
      </w:r>
    </w:p>
    <w:p w14:paraId="5BBE1ADC" w14:textId="77777777" w:rsidR="00721EB8" w:rsidRDefault="00721EB8" w:rsidP="00721EB8">
      <w:pPr>
        <w:keepNext/>
      </w:pPr>
      <w:r>
        <w:rPr>
          <w:noProof/>
        </w:rPr>
        <w:drawing>
          <wp:inline distT="0" distB="0" distL="0" distR="0" wp14:anchorId="0A160B9F" wp14:editId="7B451E4D">
            <wp:extent cx="5721927" cy="1173217"/>
            <wp:effectExtent l="0" t="0" r="0" b="8255"/>
            <wp:docPr id="76003955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56" cy="1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DD7F" w14:textId="23FAD598" w:rsidR="00721EB8" w:rsidRDefault="00721EB8" w:rsidP="00721EB8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19</w:t>
      </w:r>
      <w:r>
        <w:fldChar w:fldCharType="end"/>
      </w:r>
      <w:r>
        <w:rPr>
          <w:rFonts w:hint="eastAsia"/>
        </w:rPr>
        <w:t>과정</w:t>
      </w:r>
    </w:p>
    <w:p w14:paraId="39547544" w14:textId="386E5CE2" w:rsidR="00721EB8" w:rsidRDefault="00721EB8" w:rsidP="00721EB8">
      <w:r>
        <w:rPr>
          <w:rFonts w:hint="eastAsia"/>
        </w:rPr>
        <w:t xml:space="preserve">클라이언트는 </w:t>
      </w:r>
      <w:proofErr w:type="spellStart"/>
      <w:proofErr w:type="gramStart"/>
      <w:r>
        <w:rPr>
          <w:rFonts w:hint="eastAsia"/>
        </w:rPr>
        <w:t>message.equals</w:t>
      </w:r>
      <w:proofErr w:type="spellEnd"/>
      <w:proofErr w:type="gramEnd"/>
      <w:r>
        <w:rPr>
          <w:rFonts w:hint="eastAsia"/>
        </w:rPr>
        <w:t>(</w:t>
      </w:r>
      <w:r>
        <w:t>“</w:t>
      </w:r>
      <w:r>
        <w:rPr>
          <w:rFonts w:hint="eastAsia"/>
        </w:rPr>
        <w:t>/</w:t>
      </w:r>
      <w:proofErr w:type="spellStart"/>
      <w:r>
        <w:rPr>
          <w:rFonts w:hint="eastAsia"/>
        </w:rPr>
        <w:t>img</w:t>
      </w:r>
      <w:proofErr w:type="spellEnd"/>
      <w:r>
        <w:t>”</w:t>
      </w:r>
      <w:r>
        <w:rPr>
          <w:rFonts w:hint="eastAsia"/>
        </w:rPr>
        <w:t>)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통해 해당 단계를 확인하고 </w:t>
      </w:r>
      <w:proofErr w:type="spellStart"/>
      <w:r>
        <w:rPr>
          <w:rFonts w:hint="eastAsia"/>
        </w:rPr>
        <w:t>receiveImage</w:t>
      </w:r>
      <w:proofErr w:type="spellEnd"/>
      <w:r>
        <w:rPr>
          <w:rFonts w:hint="eastAsia"/>
        </w:rPr>
        <w:t>() 함수를 호출</w:t>
      </w:r>
    </w:p>
    <w:p w14:paraId="7B94871D" w14:textId="77777777" w:rsidR="009D64C7" w:rsidRDefault="009D64C7" w:rsidP="009D64C7">
      <w:pPr>
        <w:keepNext/>
      </w:pPr>
      <w:r>
        <w:rPr>
          <w:noProof/>
        </w:rPr>
        <w:drawing>
          <wp:inline distT="0" distB="0" distL="0" distR="0" wp14:anchorId="45A045C3" wp14:editId="7A6F34C3">
            <wp:extent cx="5702931" cy="1565564"/>
            <wp:effectExtent l="0" t="0" r="0" b="0"/>
            <wp:docPr id="988695822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47" cy="15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44C0B" w14:textId="54D7B346" w:rsidR="00721EB8" w:rsidRDefault="009D64C7" w:rsidP="009D64C7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20</w:t>
      </w:r>
      <w:r>
        <w:fldChar w:fldCharType="end"/>
      </w:r>
      <w:r>
        <w:rPr>
          <w:rFonts w:hint="eastAsia"/>
        </w:rPr>
        <w:t>과정</w:t>
      </w:r>
    </w:p>
    <w:p w14:paraId="317E22C6" w14:textId="4619EB11" w:rsidR="009D64C7" w:rsidRDefault="009D64C7" w:rsidP="009D64C7">
      <w:proofErr w:type="spellStart"/>
      <w:r>
        <w:rPr>
          <w:rFonts w:hint="eastAsia"/>
        </w:rPr>
        <w:t>receiveImage</w:t>
      </w:r>
      <w:proofErr w:type="spellEnd"/>
      <w:r>
        <w:rPr>
          <w:rFonts w:hint="eastAsia"/>
        </w:rPr>
        <w:t>() 함수를 호출하면 해당 경로로 파일을 생성할 준비를 하고 dis(소켓 스트림)에서 읽고 파일을 지정 경로에 저장함</w:t>
      </w:r>
    </w:p>
    <w:p w14:paraId="6E9E8043" w14:textId="77777777" w:rsidR="00BD0040" w:rsidRDefault="00BD0040" w:rsidP="00BD0040">
      <w:pPr>
        <w:keepNext/>
      </w:pPr>
      <w:r>
        <w:rPr>
          <w:noProof/>
        </w:rPr>
        <w:lastRenderedPageBreak/>
        <w:drawing>
          <wp:inline distT="0" distB="0" distL="0" distR="0" wp14:anchorId="4D07BCBF" wp14:editId="37C2376F">
            <wp:extent cx="5652655" cy="3735295"/>
            <wp:effectExtent l="0" t="0" r="5715" b="0"/>
            <wp:docPr id="1163754624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52" cy="37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BC66" w14:textId="6C0525AC" w:rsidR="00BD0040" w:rsidRDefault="00BD0040" w:rsidP="00BD0040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21</w:t>
      </w:r>
      <w:r>
        <w:fldChar w:fldCharType="end"/>
      </w:r>
      <w:r>
        <w:rPr>
          <w:rFonts w:hint="eastAsia"/>
        </w:rPr>
        <w:t>결과</w:t>
      </w:r>
    </w:p>
    <w:p w14:paraId="2027A139" w14:textId="77777777" w:rsidR="00BD0040" w:rsidRDefault="00BD0040" w:rsidP="00BD0040">
      <w:pPr>
        <w:keepNext/>
      </w:pPr>
      <w:r>
        <w:rPr>
          <w:noProof/>
        </w:rPr>
        <w:drawing>
          <wp:inline distT="0" distB="0" distL="0" distR="0" wp14:anchorId="742FA222" wp14:editId="028AA2CC">
            <wp:extent cx="5541818" cy="2925696"/>
            <wp:effectExtent l="0" t="0" r="1905" b="8255"/>
            <wp:docPr id="907270435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32" cy="29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97B9E" w14:textId="34065778" w:rsidR="00BD0040" w:rsidRPr="00BD0040" w:rsidRDefault="00BD0040" w:rsidP="00BD0040">
      <w:pPr>
        <w:pStyle w:val="af1"/>
        <w:jc w:val="center"/>
        <w:rPr>
          <w:rFonts w:hint="eastAsia"/>
        </w:rPr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22</w:t>
      </w:r>
      <w:r>
        <w:fldChar w:fldCharType="end"/>
      </w:r>
      <w:r>
        <w:rPr>
          <w:rFonts w:hint="eastAsia"/>
        </w:rPr>
        <w:t>결과</w:t>
      </w:r>
    </w:p>
    <w:p w14:paraId="1FEB45B9" w14:textId="245815F4" w:rsidR="00BD0040" w:rsidRDefault="00B81EE9" w:rsidP="00BD0040">
      <w:r>
        <w:rPr>
          <w:rFonts w:hint="eastAsia"/>
        </w:rPr>
        <w:t xml:space="preserve">범준 사용자는 </w:t>
      </w:r>
      <w:r w:rsidR="00BD0040">
        <w:rPr>
          <w:rFonts w:hint="eastAsia"/>
        </w:rPr>
        <w:t xml:space="preserve">세연 사용자가 보낸 파일을 확인하고 /download </w:t>
      </w:r>
      <w:proofErr w:type="gramStart"/>
      <w:r w:rsidR="00BD0040">
        <w:rPr>
          <w:rFonts w:hint="eastAsia"/>
        </w:rPr>
        <w:t>파일명 을</w:t>
      </w:r>
      <w:proofErr w:type="gramEnd"/>
      <w:r w:rsidR="00BD0040">
        <w:rPr>
          <w:rFonts w:hint="eastAsia"/>
        </w:rPr>
        <w:t xml:space="preserve"> 입력하여 해당 파일을 다운로드 받음</w:t>
      </w:r>
    </w:p>
    <w:p w14:paraId="31D664AC" w14:textId="77777777" w:rsidR="002D3A62" w:rsidRPr="00BD0040" w:rsidRDefault="002D3A62" w:rsidP="00BD0040">
      <w:pPr>
        <w:rPr>
          <w:rFonts w:hint="eastAsia"/>
        </w:rPr>
      </w:pPr>
    </w:p>
    <w:p w14:paraId="5AE7D75D" w14:textId="3ED761D0" w:rsidR="00844D0A" w:rsidRDefault="00280D28" w:rsidP="00280D28">
      <w:pPr>
        <w:pStyle w:val="a3"/>
      </w:pPr>
      <w:r>
        <w:rPr>
          <w:rFonts w:hint="eastAsia"/>
        </w:rPr>
        <w:lastRenderedPageBreak/>
        <w:t>- 2.1.7</w:t>
      </w:r>
      <w:r w:rsidR="00844D0A" w:rsidRPr="00844D0A">
        <w:t>채팅 로그를 저장할 수 있습니다.</w:t>
      </w:r>
    </w:p>
    <w:p w14:paraId="20AAF336" w14:textId="77777777" w:rsidR="009456DE" w:rsidRDefault="009456DE" w:rsidP="009456DE">
      <w:pPr>
        <w:pStyle w:val="a3"/>
        <w:keepNext/>
      </w:pPr>
      <w:r>
        <w:rPr>
          <w:noProof/>
        </w:rPr>
        <w:drawing>
          <wp:inline distT="0" distB="0" distL="0" distR="0" wp14:anchorId="3D0AA6CA" wp14:editId="446254B3">
            <wp:extent cx="4897755" cy="2299970"/>
            <wp:effectExtent l="0" t="0" r="0" b="5080"/>
            <wp:docPr id="389444848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9920" w14:textId="3EA1D2A3" w:rsidR="009456DE" w:rsidRDefault="009456DE" w:rsidP="009456DE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23</w:t>
      </w:r>
      <w:r>
        <w:fldChar w:fldCharType="end"/>
      </w:r>
      <w:r>
        <w:rPr>
          <w:rFonts w:hint="eastAsia"/>
        </w:rPr>
        <w:t>과정</w:t>
      </w:r>
    </w:p>
    <w:p w14:paraId="1EC64656" w14:textId="7A196805" w:rsidR="009456DE" w:rsidRDefault="009456DE" w:rsidP="009456DE">
      <w:r>
        <w:rPr>
          <w:rFonts w:hint="eastAsia"/>
        </w:rPr>
        <w:t xml:space="preserve">클라이언트 클래스에서 static으로 지정하여 </w:t>
      </w:r>
      <w:proofErr w:type="spellStart"/>
      <w:r>
        <w:rPr>
          <w:rFonts w:hint="eastAsia"/>
        </w:rPr>
        <w:t>chatLog</w:t>
      </w:r>
      <w:proofErr w:type="spellEnd"/>
      <w:r>
        <w:rPr>
          <w:rFonts w:hint="eastAsia"/>
        </w:rPr>
        <w:t>를 List로 지정</w:t>
      </w:r>
    </w:p>
    <w:p w14:paraId="5FB4864B" w14:textId="77777777" w:rsidR="00717B88" w:rsidRDefault="00717B88" w:rsidP="00717B88">
      <w:pPr>
        <w:keepNext/>
      </w:pPr>
      <w:r>
        <w:rPr>
          <w:noProof/>
        </w:rPr>
        <w:drawing>
          <wp:inline distT="0" distB="0" distL="0" distR="0" wp14:anchorId="66253AA0" wp14:editId="7B6886B5">
            <wp:extent cx="5787069" cy="2528455"/>
            <wp:effectExtent l="0" t="0" r="4445" b="5715"/>
            <wp:docPr id="2087416696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83" cy="25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77AC" w14:textId="7EF5364A" w:rsidR="00717B88" w:rsidRDefault="00717B88" w:rsidP="00717B88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24</w:t>
      </w:r>
      <w:r>
        <w:fldChar w:fldCharType="end"/>
      </w:r>
      <w:r>
        <w:rPr>
          <w:rFonts w:hint="eastAsia"/>
        </w:rPr>
        <w:t>과정</w:t>
      </w:r>
    </w:p>
    <w:p w14:paraId="69D6B6A5" w14:textId="1C79BEBA" w:rsidR="00717B88" w:rsidRPr="00717B88" w:rsidRDefault="00717B88" w:rsidP="00717B88">
      <w:pPr>
        <w:rPr>
          <w:rFonts w:hint="eastAsia"/>
        </w:rPr>
      </w:pPr>
      <w:r>
        <w:rPr>
          <w:rFonts w:hint="eastAsia"/>
        </w:rPr>
        <w:t xml:space="preserve">클라이언트 클래스에서 출력할 때마다 </w:t>
      </w:r>
      <w:proofErr w:type="spellStart"/>
      <w:r>
        <w:rPr>
          <w:rFonts w:hint="eastAsia"/>
        </w:rPr>
        <w:t>chatLog</w:t>
      </w:r>
      <w:proofErr w:type="spellEnd"/>
      <w:r>
        <w:rPr>
          <w:rFonts w:hint="eastAsia"/>
        </w:rPr>
        <w:t>에 add 시키는 방식</w:t>
      </w:r>
    </w:p>
    <w:p w14:paraId="68E048C3" w14:textId="77777777" w:rsidR="009456DE" w:rsidRDefault="009456DE" w:rsidP="009456DE">
      <w:pPr>
        <w:pStyle w:val="a3"/>
        <w:keepNext/>
      </w:pPr>
      <w:r>
        <w:rPr>
          <w:noProof/>
        </w:rPr>
        <w:lastRenderedPageBreak/>
        <w:drawing>
          <wp:inline distT="0" distB="0" distL="0" distR="0" wp14:anchorId="00F74F89" wp14:editId="593005CA">
            <wp:extent cx="5791200" cy="1539966"/>
            <wp:effectExtent l="0" t="0" r="0" b="3175"/>
            <wp:docPr id="2008520573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57" cy="15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0E1A" w14:textId="244BF598" w:rsidR="002D3A62" w:rsidRDefault="009456DE" w:rsidP="009456DE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25</w:t>
      </w:r>
      <w:r>
        <w:fldChar w:fldCharType="end"/>
      </w:r>
      <w:r>
        <w:rPr>
          <w:rFonts w:hint="eastAsia"/>
        </w:rPr>
        <w:t>과정</w:t>
      </w:r>
    </w:p>
    <w:p w14:paraId="1FBDAF88" w14:textId="087A1CED" w:rsidR="009456DE" w:rsidRDefault="009456DE" w:rsidP="009456DE">
      <w:r>
        <w:rPr>
          <w:rFonts w:hint="eastAsia"/>
        </w:rPr>
        <w:t xml:space="preserve">클라이언트 클래스에서 메시지를 입력하고 send()를 호출할 때 /save 키워드를 검증하여 </w:t>
      </w:r>
      <w:proofErr w:type="spellStart"/>
      <w:r>
        <w:rPr>
          <w:rFonts w:hint="eastAsia"/>
        </w:rPr>
        <w:t>chatLog</w:t>
      </w:r>
      <w:proofErr w:type="spellEnd"/>
      <w:r>
        <w:rPr>
          <w:rFonts w:hint="eastAsia"/>
        </w:rPr>
        <w:t>를 저장하는 형식</w:t>
      </w:r>
    </w:p>
    <w:p w14:paraId="3C10A6A4" w14:textId="77777777" w:rsidR="00717B88" w:rsidRDefault="00717B88" w:rsidP="00717B88">
      <w:pPr>
        <w:keepNext/>
      </w:pPr>
      <w:r>
        <w:rPr>
          <w:noProof/>
        </w:rPr>
        <w:drawing>
          <wp:inline distT="0" distB="0" distL="0" distR="0" wp14:anchorId="3C6973EC" wp14:editId="20A0981A">
            <wp:extent cx="5677342" cy="3297382"/>
            <wp:effectExtent l="0" t="0" r="0" b="0"/>
            <wp:docPr id="753253395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83" cy="33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7463" w14:textId="15147FE8" w:rsidR="00717B88" w:rsidRDefault="00717B88" w:rsidP="00717B88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26</w:t>
      </w:r>
      <w:r>
        <w:fldChar w:fldCharType="end"/>
      </w:r>
      <w:r>
        <w:rPr>
          <w:rFonts w:hint="eastAsia"/>
        </w:rPr>
        <w:t>결과</w:t>
      </w:r>
    </w:p>
    <w:p w14:paraId="1A04AD8F" w14:textId="7F7A82F5" w:rsidR="00717B88" w:rsidRDefault="00717B88" w:rsidP="00717B88">
      <w:r>
        <w:rPr>
          <w:rFonts w:hint="eastAsia"/>
        </w:rPr>
        <w:t>범준 사용자는 지금까지 채팅 기록을 /save 로 txt형식으로 저장</w:t>
      </w:r>
    </w:p>
    <w:p w14:paraId="69E54883" w14:textId="77777777" w:rsidR="000F76A0" w:rsidRDefault="000F76A0" w:rsidP="000F76A0">
      <w:pPr>
        <w:keepNext/>
      </w:pPr>
      <w:r>
        <w:rPr>
          <w:noProof/>
        </w:rPr>
        <w:drawing>
          <wp:inline distT="0" distB="0" distL="0" distR="0" wp14:anchorId="2BEA118A" wp14:editId="2308E876">
            <wp:extent cx="5638800" cy="1358227"/>
            <wp:effectExtent l="0" t="0" r="0" b="0"/>
            <wp:docPr id="990041228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41" cy="13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4BDC" w14:textId="5D537DF1" w:rsidR="00717B88" w:rsidRDefault="000F76A0" w:rsidP="000F76A0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27</w:t>
      </w:r>
      <w:r>
        <w:fldChar w:fldCharType="end"/>
      </w:r>
      <w:r>
        <w:rPr>
          <w:rFonts w:hint="eastAsia"/>
        </w:rPr>
        <w:t>결과</w:t>
      </w:r>
    </w:p>
    <w:p w14:paraId="17B90729" w14:textId="3D522C98" w:rsidR="000F76A0" w:rsidRPr="00844D0A" w:rsidRDefault="000F76A0" w:rsidP="000F76A0">
      <w:pPr>
        <w:rPr>
          <w:rFonts w:hint="eastAsia"/>
        </w:rPr>
      </w:pPr>
      <w:r>
        <w:t>chatlog</w:t>
      </w:r>
      <w:r>
        <w:rPr>
          <w:rFonts w:hint="eastAsia"/>
        </w:rPr>
        <w:t>_저장시간.txt 파일이 저장됨</w:t>
      </w:r>
    </w:p>
    <w:p w14:paraId="0B3DE0A8" w14:textId="3F8C2328" w:rsidR="00844D0A" w:rsidRDefault="00280D28" w:rsidP="00280D28">
      <w:pPr>
        <w:pStyle w:val="a3"/>
      </w:pPr>
      <w:r>
        <w:rPr>
          <w:rFonts w:hint="eastAsia"/>
        </w:rPr>
        <w:lastRenderedPageBreak/>
        <w:t>- 2.1.8</w:t>
      </w:r>
      <w:r w:rsidR="00844D0A" w:rsidRPr="00844D0A">
        <w:t>메시지를 보낸 상대방이 오프라인일 경우 이를 알리는 기능을 제공합니다.</w:t>
      </w:r>
    </w:p>
    <w:p w14:paraId="6AC79AEE" w14:textId="77777777" w:rsidR="0019024D" w:rsidRDefault="0019024D" w:rsidP="0019024D">
      <w:pPr>
        <w:pStyle w:val="a3"/>
        <w:keepNext/>
      </w:pPr>
      <w:r>
        <w:rPr>
          <w:noProof/>
        </w:rPr>
        <w:drawing>
          <wp:inline distT="0" distB="0" distL="0" distR="0" wp14:anchorId="1929FCF3" wp14:editId="668CB15C">
            <wp:extent cx="5749636" cy="1830355"/>
            <wp:effectExtent l="0" t="0" r="3810" b="0"/>
            <wp:docPr id="1283766864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08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2D15" w14:textId="65CB41A0" w:rsidR="00DB679B" w:rsidRDefault="0019024D" w:rsidP="0019024D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28</w:t>
      </w:r>
      <w:r>
        <w:fldChar w:fldCharType="end"/>
      </w:r>
      <w:r>
        <w:rPr>
          <w:rFonts w:hint="eastAsia"/>
        </w:rPr>
        <w:t>과정</w:t>
      </w:r>
    </w:p>
    <w:p w14:paraId="1506D4D0" w14:textId="7BA1AB6D" w:rsidR="0019024D" w:rsidRDefault="0019024D" w:rsidP="0019024D">
      <w:r>
        <w:rPr>
          <w:rFonts w:hint="eastAsia"/>
        </w:rPr>
        <w:t>메시지를 보낼 수 없는 상태, 즉 오프라인 상태에서는</w:t>
      </w:r>
      <w:proofErr w:type="spellStart"/>
      <w:r>
        <w:rPr>
          <w:rFonts w:hint="eastAsia"/>
        </w:rPr>
        <w:t>Hashtable</w:t>
      </w:r>
      <w:proofErr w:type="spellEnd"/>
      <w:r>
        <w:rPr>
          <w:rFonts w:hint="eastAsia"/>
        </w:rPr>
        <w:t xml:space="preserve">에 보낼 닉네임의 사용자가 없다는 뜻이므로 </w:t>
      </w:r>
      <w:proofErr w:type="spellStart"/>
      <w:r>
        <w:rPr>
          <w:rFonts w:hint="eastAsia"/>
        </w:rPr>
        <w:t>isCan</w:t>
      </w:r>
      <w:proofErr w:type="spellEnd"/>
      <w:r>
        <w:rPr>
          <w:rFonts w:hint="eastAsia"/>
        </w:rPr>
        <w:t>이 false일 경우</w:t>
      </w:r>
      <w:r>
        <w:rPr>
          <w:rFonts w:hint="eastAsia"/>
        </w:rPr>
        <w:t xml:space="preserve"> 오프라인 메시지를 send()</w:t>
      </w:r>
    </w:p>
    <w:p w14:paraId="5ADBB98D" w14:textId="77777777" w:rsidR="00F74D49" w:rsidRDefault="00F74D49" w:rsidP="00F74D49">
      <w:pPr>
        <w:keepNext/>
      </w:pPr>
      <w:r>
        <w:rPr>
          <w:noProof/>
        </w:rPr>
        <w:drawing>
          <wp:inline distT="0" distB="0" distL="0" distR="0" wp14:anchorId="003EBFDF" wp14:editId="5158F025">
            <wp:extent cx="5850111" cy="2604654"/>
            <wp:effectExtent l="0" t="0" r="0" b="5715"/>
            <wp:docPr id="201264389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12" cy="26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D74C" w14:textId="0655D100" w:rsidR="00F74D49" w:rsidRDefault="00F74D49" w:rsidP="00F74D49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29</w:t>
      </w:r>
      <w:r>
        <w:fldChar w:fldCharType="end"/>
      </w:r>
      <w:r>
        <w:rPr>
          <w:rFonts w:hint="eastAsia"/>
        </w:rPr>
        <w:t>결과</w:t>
      </w:r>
    </w:p>
    <w:p w14:paraId="30137289" w14:textId="240FDD3E" w:rsidR="00F74D49" w:rsidRPr="00844D0A" w:rsidRDefault="00F74D49" w:rsidP="00F74D49">
      <w:pPr>
        <w:rPr>
          <w:rFonts w:hint="eastAsia"/>
        </w:rPr>
      </w:pPr>
      <w:r>
        <w:rPr>
          <w:rFonts w:hint="eastAsia"/>
        </w:rPr>
        <w:t>영 사용자는 존재하지 않으므로 오프라인 메시지를 출력</w:t>
      </w:r>
    </w:p>
    <w:p w14:paraId="5FE046A6" w14:textId="5B6D32B3" w:rsidR="00844D0A" w:rsidRDefault="00280D28" w:rsidP="00280D28">
      <w:pPr>
        <w:pStyle w:val="a3"/>
      </w:pPr>
      <w:r>
        <w:rPr>
          <w:rFonts w:hint="eastAsia"/>
        </w:rPr>
        <w:t>- 2.1.9</w:t>
      </w:r>
      <w:r w:rsidR="00844D0A" w:rsidRPr="00844D0A">
        <w:t>현재 메시지를 보낼 수 있는 상대방 목록을 확인할 수 있습니다.</w:t>
      </w:r>
    </w:p>
    <w:p w14:paraId="0C9ED9AD" w14:textId="77777777" w:rsidR="005B3F90" w:rsidRDefault="005B3F90" w:rsidP="005B3F90">
      <w:pPr>
        <w:pStyle w:val="a3"/>
        <w:keepNext/>
      </w:pPr>
      <w:r>
        <w:rPr>
          <w:noProof/>
        </w:rPr>
        <w:lastRenderedPageBreak/>
        <w:drawing>
          <wp:inline distT="0" distB="0" distL="0" distR="0" wp14:anchorId="62E02D7B" wp14:editId="20E48E36">
            <wp:extent cx="5922818" cy="1134975"/>
            <wp:effectExtent l="0" t="0" r="1905" b="8255"/>
            <wp:docPr id="2125951310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72" cy="114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B192" w14:textId="66A02036" w:rsidR="00D537DA" w:rsidRDefault="005B3F90" w:rsidP="005B3F90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30</w:t>
      </w:r>
      <w:r>
        <w:fldChar w:fldCharType="end"/>
      </w:r>
      <w:r>
        <w:rPr>
          <w:rFonts w:hint="eastAsia"/>
        </w:rPr>
        <w:t>과정</w:t>
      </w:r>
    </w:p>
    <w:p w14:paraId="2884C3B4" w14:textId="396AA9D0" w:rsidR="005B3F90" w:rsidRDefault="005B3F90" w:rsidP="005B3F90">
      <w:proofErr w:type="spellStart"/>
      <w:r>
        <w:rPr>
          <w:rFonts w:hint="eastAsia"/>
        </w:rPr>
        <w:t>chatServer</w:t>
      </w:r>
      <w:proofErr w:type="spellEnd"/>
      <w:r>
        <w:rPr>
          <w:rFonts w:hint="eastAsia"/>
        </w:rPr>
        <w:t xml:space="preserve">에 구현된 </w:t>
      </w:r>
      <w:proofErr w:type="spellStart"/>
      <w:r>
        <w:rPr>
          <w:rFonts w:hint="eastAsia"/>
        </w:rPr>
        <w:t>searchOnlineMember</w:t>
      </w:r>
      <w:proofErr w:type="spellEnd"/>
      <w:r>
        <w:rPr>
          <w:rFonts w:hint="eastAsia"/>
        </w:rPr>
        <w:t xml:space="preserve">() 함수 호출 (return </w:t>
      </w:r>
      <w:proofErr w:type="gramStart"/>
      <w:r>
        <w:rPr>
          <w:rFonts w:hint="eastAsia"/>
        </w:rPr>
        <w:t>타입 :</w:t>
      </w:r>
      <w:proofErr w:type="gramEnd"/>
      <w:r>
        <w:rPr>
          <w:rFonts w:hint="eastAsia"/>
        </w:rPr>
        <w:t xml:space="preserve"> StringBuilder)</w:t>
      </w:r>
    </w:p>
    <w:p w14:paraId="5B7EA3AA" w14:textId="77777777" w:rsidR="00A84F94" w:rsidRDefault="00A84F94" w:rsidP="00A84F94">
      <w:pPr>
        <w:keepNext/>
      </w:pPr>
      <w:r>
        <w:rPr>
          <w:noProof/>
        </w:rPr>
        <w:drawing>
          <wp:inline distT="0" distB="0" distL="0" distR="0" wp14:anchorId="473C5D11" wp14:editId="46A66B0F">
            <wp:extent cx="6032462" cy="2515870"/>
            <wp:effectExtent l="0" t="0" r="6985" b="0"/>
            <wp:docPr id="100561664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86" cy="25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E8E3" w14:textId="0B5A6B92" w:rsidR="00A84F94" w:rsidRDefault="00A84F94" w:rsidP="00A84F94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31</w:t>
      </w:r>
      <w:r>
        <w:fldChar w:fldCharType="end"/>
      </w:r>
      <w:r>
        <w:rPr>
          <w:rFonts w:hint="eastAsia"/>
        </w:rPr>
        <w:t>과정</w:t>
      </w:r>
    </w:p>
    <w:p w14:paraId="09008B90" w14:textId="21779378" w:rsidR="00A84F94" w:rsidRDefault="00A84F94" w:rsidP="00A84F94">
      <w:r>
        <w:rPr>
          <w:rFonts w:hint="eastAsia"/>
        </w:rPr>
        <w:t xml:space="preserve">만약 </w:t>
      </w:r>
      <w:proofErr w:type="spellStart"/>
      <w:r>
        <w:rPr>
          <w:rFonts w:hint="eastAsia"/>
        </w:rPr>
        <w:t>Hashtable</w:t>
      </w:r>
      <w:proofErr w:type="spellEnd"/>
      <w:r>
        <w:rPr>
          <w:rFonts w:hint="eastAsia"/>
        </w:rPr>
        <w:t xml:space="preserve">의 크기가 1이라면 자신밖에 없는 상태이므로 size가 1보다 클 경우에만 순회하여 현재 등록되어 있는 클라이언트를 조회하고 해당 </w:t>
      </w:r>
      <w:proofErr w:type="spellStart"/>
      <w:r>
        <w:rPr>
          <w:rFonts w:hint="eastAsia"/>
        </w:rPr>
        <w:t>chatName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대화명</w:t>
      </w:r>
      <w:proofErr w:type="spellEnd"/>
      <w:r>
        <w:rPr>
          <w:rFonts w:hint="eastAsia"/>
        </w:rPr>
        <w:t>)을 StringBuilder에 append()</w:t>
      </w:r>
    </w:p>
    <w:p w14:paraId="51037187" w14:textId="77777777" w:rsidR="00D02F24" w:rsidRDefault="00D02F24" w:rsidP="00D02F24">
      <w:pPr>
        <w:keepNext/>
      </w:pPr>
      <w:r>
        <w:rPr>
          <w:noProof/>
        </w:rPr>
        <w:drawing>
          <wp:inline distT="0" distB="0" distL="0" distR="0" wp14:anchorId="3166E39D" wp14:editId="4A0A8A55">
            <wp:extent cx="6116213" cy="1945005"/>
            <wp:effectExtent l="0" t="0" r="0" b="0"/>
            <wp:docPr id="521561452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96" cy="19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825C" w14:textId="4EE7B179" w:rsidR="00D02F24" w:rsidRDefault="00D02F24" w:rsidP="00D02F24">
      <w:pPr>
        <w:pStyle w:val="af1"/>
        <w:jc w:val="center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DA4B3A">
        <w:rPr>
          <w:noProof/>
        </w:rPr>
        <w:t>32</w:t>
      </w:r>
      <w:r>
        <w:fldChar w:fldCharType="end"/>
      </w:r>
      <w:r>
        <w:rPr>
          <w:rFonts w:hint="eastAsia"/>
        </w:rPr>
        <w:t>결과</w:t>
      </w:r>
    </w:p>
    <w:p w14:paraId="46693D0A" w14:textId="004CC35D" w:rsidR="00D02F24" w:rsidRPr="00844D0A" w:rsidRDefault="00D02F24" w:rsidP="00D02F24">
      <w:pPr>
        <w:rPr>
          <w:rFonts w:hint="eastAsia"/>
        </w:rPr>
      </w:pPr>
      <w:r>
        <w:rPr>
          <w:rFonts w:hint="eastAsia"/>
        </w:rPr>
        <w:t>지수 사용자 입장에서 본인을 제외하고 현재 세연, 범준 사용자만 있으므로 /</w:t>
      </w:r>
      <w:proofErr w:type="spellStart"/>
      <w:r>
        <w:rPr>
          <w:rFonts w:hint="eastAsia"/>
        </w:rPr>
        <w:t>memberList</w:t>
      </w:r>
      <w:proofErr w:type="spellEnd"/>
      <w:r>
        <w:rPr>
          <w:rFonts w:hint="eastAsia"/>
        </w:rPr>
        <w:t xml:space="preserve"> 입력 시 범준, 세연만 출력</w:t>
      </w:r>
    </w:p>
    <w:p w14:paraId="3A03424B" w14:textId="77777777" w:rsidR="00844D0A" w:rsidRPr="00844D0A" w:rsidRDefault="00844D0A" w:rsidP="00844D0A">
      <w:pPr>
        <w:pStyle w:val="a3"/>
        <w:rPr>
          <w:sz w:val="32"/>
          <w:szCs w:val="32"/>
        </w:rPr>
      </w:pPr>
      <w:r w:rsidRPr="00844D0A">
        <w:rPr>
          <w:sz w:val="32"/>
          <w:szCs w:val="32"/>
        </w:rPr>
        <w:lastRenderedPageBreak/>
        <w:t>3. 프로그램 설계 및 구현 3.1 시스템 구성</w:t>
      </w:r>
    </w:p>
    <w:p w14:paraId="2A1317FB" w14:textId="77777777" w:rsidR="00844D0A" w:rsidRPr="00844D0A" w:rsidRDefault="00844D0A" w:rsidP="00844D0A">
      <w:pPr>
        <w:pStyle w:val="a3"/>
        <w:numPr>
          <w:ilvl w:val="0"/>
          <w:numId w:val="4"/>
        </w:numPr>
        <w:rPr>
          <w:b w:val="0"/>
          <w:bCs w:val="0"/>
        </w:rPr>
      </w:pPr>
      <w:r w:rsidRPr="00844D0A">
        <w:rPr>
          <w:b w:val="0"/>
          <w:bCs w:val="0"/>
        </w:rPr>
        <w:t>서버와 클라이언트 간 통신 구조로 설계되었습니다.</w:t>
      </w:r>
    </w:p>
    <w:p w14:paraId="398BBEC4" w14:textId="77777777" w:rsidR="00844D0A" w:rsidRPr="00844D0A" w:rsidRDefault="00844D0A" w:rsidP="00844D0A">
      <w:pPr>
        <w:pStyle w:val="a3"/>
        <w:numPr>
          <w:ilvl w:val="0"/>
          <w:numId w:val="4"/>
        </w:numPr>
        <w:rPr>
          <w:b w:val="0"/>
          <w:bCs w:val="0"/>
        </w:rPr>
      </w:pPr>
      <w:r w:rsidRPr="00844D0A">
        <w:rPr>
          <w:b w:val="0"/>
          <w:bCs w:val="0"/>
        </w:rPr>
        <w:t>서버는 사용자 관리, 메시지 중계, 이미지 파일 처리, 로그 저장 등을 담당합니다.</w:t>
      </w:r>
    </w:p>
    <w:p w14:paraId="41224317" w14:textId="77777777" w:rsidR="00844D0A" w:rsidRPr="00844D0A" w:rsidRDefault="00844D0A" w:rsidP="00844D0A">
      <w:pPr>
        <w:pStyle w:val="a3"/>
        <w:numPr>
          <w:ilvl w:val="0"/>
          <w:numId w:val="4"/>
        </w:numPr>
      </w:pPr>
      <w:r w:rsidRPr="00844D0A">
        <w:rPr>
          <w:b w:val="0"/>
          <w:bCs w:val="0"/>
        </w:rPr>
        <w:t>클라이언트는 사용자 인터페이스 제공 및 서버와의 통신을 처리합니다</w:t>
      </w:r>
      <w:r w:rsidRPr="00844D0A">
        <w:t>.</w:t>
      </w:r>
    </w:p>
    <w:p w14:paraId="5A7493AF" w14:textId="23453C70" w:rsidR="00844D0A" w:rsidRPr="00844D0A" w:rsidRDefault="00844D0A" w:rsidP="00FF00D7">
      <w:pPr>
        <w:pStyle w:val="a3"/>
        <w:numPr>
          <w:ilvl w:val="0"/>
          <w:numId w:val="14"/>
        </w:numPr>
        <w:rPr>
          <w:sz w:val="28"/>
          <w:szCs w:val="28"/>
        </w:rPr>
      </w:pPr>
      <w:r w:rsidRPr="00844D0A">
        <w:rPr>
          <w:sz w:val="28"/>
          <w:szCs w:val="28"/>
        </w:rPr>
        <w:t>3.2 주요 기능 상세</w:t>
      </w:r>
    </w:p>
    <w:p w14:paraId="4552819B" w14:textId="77777777" w:rsidR="00844D0A" w:rsidRPr="00844D0A" w:rsidRDefault="00844D0A" w:rsidP="00844D0A">
      <w:pPr>
        <w:pStyle w:val="a3"/>
        <w:numPr>
          <w:ilvl w:val="0"/>
          <w:numId w:val="5"/>
        </w:numPr>
        <w:rPr>
          <w:b w:val="0"/>
          <w:bCs w:val="0"/>
        </w:rPr>
      </w:pPr>
      <w:r w:rsidRPr="00844D0A">
        <w:rPr>
          <w:b w:val="0"/>
          <w:bCs w:val="0"/>
        </w:rPr>
        <w:t>채팅 기능: 다수 사용자 간 실시간 채팅 가능.</w:t>
      </w:r>
    </w:p>
    <w:p w14:paraId="0942F9C5" w14:textId="77777777" w:rsidR="00844D0A" w:rsidRPr="00844D0A" w:rsidRDefault="00844D0A" w:rsidP="00844D0A">
      <w:pPr>
        <w:pStyle w:val="a3"/>
        <w:numPr>
          <w:ilvl w:val="0"/>
          <w:numId w:val="5"/>
        </w:numPr>
        <w:rPr>
          <w:b w:val="0"/>
          <w:bCs w:val="0"/>
        </w:rPr>
      </w:pPr>
      <w:r w:rsidRPr="00844D0A">
        <w:rPr>
          <w:b w:val="0"/>
          <w:bCs w:val="0"/>
        </w:rPr>
        <w:t>닉네임 변경: /rename 명령어를 통해 닉네임 변경, 중복 닉네임 사용 불가.</w:t>
      </w:r>
    </w:p>
    <w:p w14:paraId="6974A19A" w14:textId="77777777" w:rsidR="00844D0A" w:rsidRPr="00844D0A" w:rsidRDefault="00844D0A" w:rsidP="00844D0A">
      <w:pPr>
        <w:pStyle w:val="a3"/>
        <w:numPr>
          <w:ilvl w:val="0"/>
          <w:numId w:val="5"/>
        </w:numPr>
        <w:rPr>
          <w:b w:val="0"/>
          <w:bCs w:val="0"/>
        </w:rPr>
      </w:pPr>
      <w:proofErr w:type="spellStart"/>
      <w:r w:rsidRPr="00844D0A">
        <w:rPr>
          <w:b w:val="0"/>
          <w:bCs w:val="0"/>
        </w:rPr>
        <w:t>멘션</w:t>
      </w:r>
      <w:proofErr w:type="spellEnd"/>
      <w:r w:rsidRPr="00844D0A">
        <w:rPr>
          <w:b w:val="0"/>
          <w:bCs w:val="0"/>
        </w:rPr>
        <w:t xml:space="preserve"> 기능: /to 명령어로 특정 사용자에게 메시지 전달.</w:t>
      </w:r>
    </w:p>
    <w:p w14:paraId="3A688323" w14:textId="77777777" w:rsidR="00844D0A" w:rsidRPr="00844D0A" w:rsidRDefault="00844D0A" w:rsidP="00844D0A">
      <w:pPr>
        <w:pStyle w:val="a3"/>
        <w:numPr>
          <w:ilvl w:val="0"/>
          <w:numId w:val="5"/>
        </w:numPr>
        <w:rPr>
          <w:b w:val="0"/>
          <w:bCs w:val="0"/>
        </w:rPr>
      </w:pPr>
      <w:r w:rsidRPr="00844D0A">
        <w:rPr>
          <w:b w:val="0"/>
          <w:bCs w:val="0"/>
        </w:rPr>
        <w:t>이미지 전송: /</w:t>
      </w:r>
      <w:proofErr w:type="spellStart"/>
      <w:r w:rsidRPr="00844D0A">
        <w:rPr>
          <w:b w:val="0"/>
          <w:bCs w:val="0"/>
        </w:rPr>
        <w:t>img</w:t>
      </w:r>
      <w:proofErr w:type="spellEnd"/>
      <w:r w:rsidRPr="00844D0A">
        <w:rPr>
          <w:b w:val="0"/>
          <w:bCs w:val="0"/>
        </w:rPr>
        <w:t xml:space="preserve"> 명령어로 이미지 파일 전송 및 다운로드 기능 제공.</w:t>
      </w:r>
    </w:p>
    <w:p w14:paraId="567BA8A9" w14:textId="77777777" w:rsidR="00844D0A" w:rsidRPr="00844D0A" w:rsidRDefault="00844D0A" w:rsidP="00844D0A">
      <w:pPr>
        <w:pStyle w:val="a3"/>
        <w:numPr>
          <w:ilvl w:val="0"/>
          <w:numId w:val="5"/>
        </w:numPr>
        <w:rPr>
          <w:b w:val="0"/>
          <w:bCs w:val="0"/>
        </w:rPr>
      </w:pPr>
      <w:r w:rsidRPr="00844D0A">
        <w:rPr>
          <w:b w:val="0"/>
          <w:bCs w:val="0"/>
        </w:rPr>
        <w:t>로그 저장: 채팅 기록을 파일로 저장.</w:t>
      </w:r>
    </w:p>
    <w:p w14:paraId="5FC7CD68" w14:textId="77777777" w:rsidR="00FF00D7" w:rsidRDefault="00844D0A" w:rsidP="00844D0A">
      <w:pPr>
        <w:pStyle w:val="a3"/>
        <w:rPr>
          <w:sz w:val="32"/>
          <w:szCs w:val="32"/>
        </w:rPr>
      </w:pPr>
      <w:r w:rsidRPr="00844D0A">
        <w:rPr>
          <w:sz w:val="32"/>
          <w:szCs w:val="32"/>
        </w:rPr>
        <w:t>4. 테스트 및 결과</w:t>
      </w:r>
    </w:p>
    <w:p w14:paraId="61023827" w14:textId="7EE85E09" w:rsidR="00844D0A" w:rsidRPr="00844D0A" w:rsidRDefault="00844D0A" w:rsidP="00844D0A">
      <w:pPr>
        <w:pStyle w:val="a3"/>
        <w:rPr>
          <w:sz w:val="28"/>
          <w:szCs w:val="28"/>
        </w:rPr>
      </w:pPr>
      <w:r w:rsidRPr="00844D0A">
        <w:rPr>
          <w:sz w:val="32"/>
          <w:szCs w:val="32"/>
        </w:rPr>
        <w:t xml:space="preserve"> </w:t>
      </w:r>
      <w:r w:rsidR="002F5F82">
        <w:rPr>
          <w:rFonts w:hint="eastAsia"/>
          <w:sz w:val="32"/>
          <w:szCs w:val="32"/>
        </w:rPr>
        <w:t xml:space="preserve">- </w:t>
      </w:r>
      <w:r w:rsidRPr="00844D0A">
        <w:rPr>
          <w:sz w:val="28"/>
          <w:szCs w:val="28"/>
        </w:rPr>
        <w:t>4.1 테스트 환경</w:t>
      </w:r>
    </w:p>
    <w:p w14:paraId="2D312B6D" w14:textId="15A19B45" w:rsidR="00844D0A" w:rsidRPr="00844D0A" w:rsidRDefault="00844D0A" w:rsidP="00844D0A">
      <w:pPr>
        <w:pStyle w:val="a3"/>
        <w:numPr>
          <w:ilvl w:val="0"/>
          <w:numId w:val="6"/>
        </w:numPr>
        <w:rPr>
          <w:b w:val="0"/>
          <w:bCs w:val="0"/>
        </w:rPr>
      </w:pPr>
      <w:r w:rsidRPr="00844D0A">
        <w:rPr>
          <w:b w:val="0"/>
          <w:bCs w:val="0"/>
        </w:rPr>
        <w:lastRenderedPageBreak/>
        <w:t>서버 환경: [서버 OS 및 스펙]</w:t>
      </w:r>
      <w:r w:rsidR="00FF00D7" w:rsidRPr="0098305B">
        <w:rPr>
          <w:rFonts w:hint="eastAsia"/>
          <w:b w:val="0"/>
          <w:bCs w:val="0"/>
        </w:rPr>
        <w:t xml:space="preserve"> </w:t>
      </w:r>
      <w:r w:rsidR="00FF00D7" w:rsidRPr="0098305B">
        <w:rPr>
          <w:b w:val="0"/>
          <w:bCs w:val="0"/>
        </w:rPr>
        <w:t>–</w:t>
      </w:r>
      <w:r w:rsidR="00FF00D7" w:rsidRPr="0098305B">
        <w:rPr>
          <w:rFonts w:hint="eastAsia"/>
          <w:b w:val="0"/>
          <w:bCs w:val="0"/>
        </w:rPr>
        <w:t xml:space="preserve"> window</w:t>
      </w:r>
      <w:proofErr w:type="gramStart"/>
      <w:r w:rsidR="00FF00D7" w:rsidRPr="0098305B">
        <w:rPr>
          <w:rFonts w:hint="eastAsia"/>
          <w:b w:val="0"/>
          <w:bCs w:val="0"/>
        </w:rPr>
        <w:t>11 /</w:t>
      </w:r>
      <w:proofErr w:type="gramEnd"/>
      <w:r w:rsidR="00FF00D7" w:rsidRPr="0098305B">
        <w:rPr>
          <w:rFonts w:hint="eastAsia"/>
          <w:b w:val="0"/>
          <w:bCs w:val="0"/>
        </w:rPr>
        <w:t xml:space="preserve"> eclipse</w:t>
      </w:r>
      <w:r w:rsidR="00135DCB" w:rsidRPr="0098305B">
        <w:rPr>
          <w:rFonts w:hint="eastAsia"/>
          <w:b w:val="0"/>
          <w:bCs w:val="0"/>
        </w:rPr>
        <w:t xml:space="preserve"> (JAVA)</w:t>
      </w:r>
    </w:p>
    <w:p w14:paraId="525BC6B8" w14:textId="1363F7E1" w:rsidR="00844D0A" w:rsidRPr="00844D0A" w:rsidRDefault="00844D0A" w:rsidP="00844D0A">
      <w:pPr>
        <w:pStyle w:val="a3"/>
        <w:numPr>
          <w:ilvl w:val="0"/>
          <w:numId w:val="6"/>
        </w:numPr>
        <w:rPr>
          <w:b w:val="0"/>
          <w:bCs w:val="0"/>
        </w:rPr>
      </w:pPr>
      <w:r w:rsidRPr="00844D0A">
        <w:rPr>
          <w:b w:val="0"/>
          <w:bCs w:val="0"/>
        </w:rPr>
        <w:t>클라이언트 환경: [클라이언트 OS 및 스펙]</w:t>
      </w:r>
      <w:r w:rsidR="00ED029D" w:rsidRPr="0098305B">
        <w:rPr>
          <w:rFonts w:hint="eastAsia"/>
          <w:b w:val="0"/>
          <w:bCs w:val="0"/>
        </w:rPr>
        <w:t xml:space="preserve"> </w:t>
      </w:r>
      <w:r w:rsidR="00ED029D" w:rsidRPr="0098305B">
        <w:rPr>
          <w:b w:val="0"/>
          <w:bCs w:val="0"/>
        </w:rPr>
        <w:t>–</w:t>
      </w:r>
      <w:r w:rsidR="00ED029D" w:rsidRPr="0098305B">
        <w:rPr>
          <w:rFonts w:hint="eastAsia"/>
          <w:b w:val="0"/>
          <w:bCs w:val="0"/>
        </w:rPr>
        <w:t xml:space="preserve"> window</w:t>
      </w:r>
      <w:proofErr w:type="gramStart"/>
      <w:r w:rsidR="00ED029D" w:rsidRPr="0098305B">
        <w:rPr>
          <w:rFonts w:hint="eastAsia"/>
          <w:b w:val="0"/>
          <w:bCs w:val="0"/>
        </w:rPr>
        <w:t>11 /</w:t>
      </w:r>
      <w:proofErr w:type="gramEnd"/>
      <w:r w:rsidR="00ED029D" w:rsidRPr="0098305B">
        <w:rPr>
          <w:rFonts w:hint="eastAsia"/>
          <w:b w:val="0"/>
          <w:bCs w:val="0"/>
        </w:rPr>
        <w:t xml:space="preserve"> eclipse (JAVA)</w:t>
      </w:r>
    </w:p>
    <w:p w14:paraId="25E35DAF" w14:textId="5AFF4878" w:rsidR="00844D0A" w:rsidRPr="00844D0A" w:rsidRDefault="00844D0A" w:rsidP="0098305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844D0A">
        <w:rPr>
          <w:sz w:val="28"/>
          <w:szCs w:val="28"/>
        </w:rPr>
        <w:t>4.2 테스트 시나리오</w:t>
      </w:r>
    </w:p>
    <w:p w14:paraId="1E8DB813" w14:textId="77777777" w:rsidR="00844D0A" w:rsidRPr="00844D0A" w:rsidRDefault="00844D0A" w:rsidP="00844D0A">
      <w:pPr>
        <w:pStyle w:val="a3"/>
        <w:numPr>
          <w:ilvl w:val="0"/>
          <w:numId w:val="7"/>
        </w:numPr>
        <w:rPr>
          <w:b w:val="0"/>
          <w:bCs w:val="0"/>
        </w:rPr>
      </w:pPr>
      <w:r w:rsidRPr="00844D0A">
        <w:rPr>
          <w:b w:val="0"/>
          <w:bCs w:val="0"/>
        </w:rPr>
        <w:t>다수 사용자 동시 채팅 테스트.</w:t>
      </w:r>
    </w:p>
    <w:p w14:paraId="3DDB7EE7" w14:textId="77777777" w:rsidR="00844D0A" w:rsidRPr="00844D0A" w:rsidRDefault="00844D0A" w:rsidP="00844D0A">
      <w:pPr>
        <w:pStyle w:val="a3"/>
        <w:numPr>
          <w:ilvl w:val="0"/>
          <w:numId w:val="7"/>
        </w:numPr>
        <w:rPr>
          <w:b w:val="0"/>
          <w:bCs w:val="0"/>
        </w:rPr>
      </w:pPr>
      <w:r w:rsidRPr="00844D0A">
        <w:rPr>
          <w:b w:val="0"/>
          <w:bCs w:val="0"/>
        </w:rPr>
        <w:t>닉네임 변경 및 중복 처리 테스트.</w:t>
      </w:r>
    </w:p>
    <w:p w14:paraId="28A04121" w14:textId="77777777" w:rsidR="00844D0A" w:rsidRPr="00844D0A" w:rsidRDefault="00844D0A" w:rsidP="00844D0A">
      <w:pPr>
        <w:pStyle w:val="a3"/>
        <w:numPr>
          <w:ilvl w:val="0"/>
          <w:numId w:val="7"/>
        </w:numPr>
        <w:rPr>
          <w:b w:val="0"/>
          <w:bCs w:val="0"/>
        </w:rPr>
      </w:pPr>
      <w:proofErr w:type="spellStart"/>
      <w:r w:rsidRPr="00844D0A">
        <w:rPr>
          <w:b w:val="0"/>
          <w:bCs w:val="0"/>
        </w:rPr>
        <w:t>멘션</w:t>
      </w:r>
      <w:proofErr w:type="spellEnd"/>
      <w:r w:rsidRPr="00844D0A">
        <w:rPr>
          <w:b w:val="0"/>
          <w:bCs w:val="0"/>
        </w:rPr>
        <w:t xml:space="preserve"> 및 이미지 전송 기능 테스트.</w:t>
      </w:r>
    </w:p>
    <w:p w14:paraId="26EF6755" w14:textId="77777777" w:rsidR="00844D0A" w:rsidRPr="00844D0A" w:rsidRDefault="00844D0A" w:rsidP="00844D0A">
      <w:pPr>
        <w:pStyle w:val="a3"/>
        <w:numPr>
          <w:ilvl w:val="0"/>
          <w:numId w:val="7"/>
        </w:numPr>
        <w:rPr>
          <w:b w:val="0"/>
          <w:bCs w:val="0"/>
        </w:rPr>
      </w:pPr>
      <w:r w:rsidRPr="00844D0A">
        <w:rPr>
          <w:b w:val="0"/>
          <w:bCs w:val="0"/>
        </w:rPr>
        <w:t>로그 저장 및 이미지 다운로드 기능 테스트.</w:t>
      </w:r>
    </w:p>
    <w:p w14:paraId="495BE146" w14:textId="77777777" w:rsidR="00844D0A" w:rsidRPr="00844D0A" w:rsidRDefault="00844D0A" w:rsidP="00844D0A">
      <w:pPr>
        <w:pStyle w:val="a3"/>
      </w:pPr>
      <w:r w:rsidRPr="00844D0A">
        <w:t>4.3 테스트 결과</w:t>
      </w:r>
    </w:p>
    <w:p w14:paraId="64DE1983" w14:textId="77777777" w:rsidR="00844D0A" w:rsidRPr="00844D0A" w:rsidRDefault="00844D0A" w:rsidP="00844D0A">
      <w:pPr>
        <w:pStyle w:val="a3"/>
        <w:numPr>
          <w:ilvl w:val="0"/>
          <w:numId w:val="8"/>
        </w:numPr>
      </w:pPr>
      <w:r w:rsidRPr="00844D0A">
        <w:t>[결과 요약: 성공/실패 및 주요 이슈]</w:t>
      </w:r>
    </w:p>
    <w:p w14:paraId="3785A3B0" w14:textId="369A9384" w:rsidR="00844D0A" w:rsidRDefault="00844D0A" w:rsidP="00844D0A">
      <w:pPr>
        <w:pStyle w:val="a3"/>
        <w:rPr>
          <w:sz w:val="32"/>
          <w:szCs w:val="32"/>
        </w:rPr>
      </w:pPr>
      <w:r w:rsidRPr="00844D0A">
        <w:rPr>
          <w:sz w:val="32"/>
          <w:szCs w:val="32"/>
        </w:rPr>
        <w:t xml:space="preserve">5. </w:t>
      </w:r>
      <w:r w:rsidR="00DA4B3A" w:rsidRPr="00DA4B3A">
        <w:rPr>
          <w:rFonts w:hint="eastAsia"/>
          <w:sz w:val="32"/>
          <w:szCs w:val="32"/>
        </w:rPr>
        <w:t>추가 기능 구현</w:t>
      </w:r>
    </w:p>
    <w:p w14:paraId="4F78F9AC" w14:textId="77777777" w:rsidR="00DA4B3A" w:rsidRDefault="00DA4B3A" w:rsidP="00DA4B3A">
      <w:pPr>
        <w:pStyle w:val="a3"/>
        <w:keepNext/>
      </w:pPr>
      <w:r>
        <w:rPr>
          <w:noProof/>
          <w:sz w:val="32"/>
          <w:szCs w:val="32"/>
        </w:rPr>
        <w:lastRenderedPageBreak/>
        <w:drawing>
          <wp:inline distT="0" distB="0" distL="0" distR="0" wp14:anchorId="2C0DD2E4" wp14:editId="4B8448B9">
            <wp:extent cx="5641552" cy="2687782"/>
            <wp:effectExtent l="0" t="0" r="0" b="0"/>
            <wp:docPr id="1868867502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94" cy="269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E1B5" w14:textId="42B64C78" w:rsidR="00DA4B3A" w:rsidRPr="00844D0A" w:rsidRDefault="00DA4B3A" w:rsidP="00DA4B3A">
      <w:pPr>
        <w:pStyle w:val="af1"/>
        <w:jc w:val="center"/>
        <w:rPr>
          <w:rFonts w:hint="eastAsia"/>
          <w:color w:val="000000" w:themeColor="text1"/>
          <w:sz w:val="32"/>
          <w:szCs w:val="32"/>
        </w:rPr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>
        <w:rPr>
          <w:noProof/>
        </w:rPr>
        <w:t>33</w:t>
      </w:r>
      <w:r>
        <w:fldChar w:fldCharType="end"/>
      </w:r>
      <w:r>
        <w:rPr>
          <w:rFonts w:hint="eastAsia"/>
        </w:rPr>
        <w:t>추가 기능</w:t>
      </w:r>
    </w:p>
    <w:p w14:paraId="774167FE" w14:textId="752D3483" w:rsidR="00A66B18" w:rsidRPr="00801554" w:rsidRDefault="00DA4B3A" w:rsidP="00DA4B3A">
      <w:pPr>
        <w:pStyle w:val="a3"/>
        <w:numPr>
          <w:ilvl w:val="0"/>
          <w:numId w:val="9"/>
        </w:numPr>
      </w:pPr>
      <w:r>
        <w:rPr>
          <w:rFonts w:hint="eastAsia"/>
        </w:rPr>
        <w:t>/option 기능을 추가하여 사용자가 어떤 기능을 쓸 수 있는 지 쉽게 확인 가능합니다.</w:t>
      </w:r>
    </w:p>
    <w:sectPr w:rsidR="00A66B18" w:rsidRPr="00801554" w:rsidSect="0080155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759E1" w14:textId="77777777" w:rsidR="005C0273" w:rsidRDefault="005C0273" w:rsidP="00A66B18">
      <w:pPr>
        <w:spacing w:before="0" w:after="0"/>
      </w:pPr>
      <w:r>
        <w:separator/>
      </w:r>
    </w:p>
  </w:endnote>
  <w:endnote w:type="continuationSeparator" w:id="0">
    <w:p w14:paraId="438E5048" w14:textId="77777777" w:rsidR="005C0273" w:rsidRDefault="005C0273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F5191" w14:textId="77777777" w:rsidR="005C0273" w:rsidRDefault="005C0273" w:rsidP="00A66B18">
      <w:pPr>
        <w:spacing w:before="0" w:after="0"/>
      </w:pPr>
      <w:r>
        <w:separator/>
      </w:r>
    </w:p>
  </w:footnote>
  <w:footnote w:type="continuationSeparator" w:id="0">
    <w:p w14:paraId="65924FE6" w14:textId="77777777" w:rsidR="005C0273" w:rsidRDefault="005C0273" w:rsidP="00A66B1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490BE1"/>
    <w:multiLevelType w:val="multilevel"/>
    <w:tmpl w:val="E8BE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F53EF"/>
    <w:multiLevelType w:val="multilevel"/>
    <w:tmpl w:val="76FA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6C440C"/>
    <w:multiLevelType w:val="multilevel"/>
    <w:tmpl w:val="A3D25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616CF6"/>
    <w:multiLevelType w:val="multilevel"/>
    <w:tmpl w:val="F13E96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33DD6DAB"/>
    <w:multiLevelType w:val="multilevel"/>
    <w:tmpl w:val="058C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D5134"/>
    <w:multiLevelType w:val="multilevel"/>
    <w:tmpl w:val="0BCC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C467A5"/>
    <w:multiLevelType w:val="multilevel"/>
    <w:tmpl w:val="F57E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0D3EBB"/>
    <w:multiLevelType w:val="multilevel"/>
    <w:tmpl w:val="B2BC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274A1C"/>
    <w:multiLevelType w:val="hybridMultilevel"/>
    <w:tmpl w:val="D396BD60"/>
    <w:lvl w:ilvl="0" w:tplc="13B8D8C6">
      <w:start w:val="1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9" w15:restartNumberingAfterBreak="0">
    <w:nsid w:val="6E0F02B0"/>
    <w:multiLevelType w:val="multilevel"/>
    <w:tmpl w:val="97A8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2900E4"/>
    <w:multiLevelType w:val="multilevel"/>
    <w:tmpl w:val="ABD2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875F4C"/>
    <w:multiLevelType w:val="hybridMultilevel"/>
    <w:tmpl w:val="5A803A96"/>
    <w:lvl w:ilvl="0" w:tplc="D2E2D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upperLetter"/>
      <w:lvlText w:val="%5.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upperLetter"/>
      <w:lvlText w:val="%8.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12" w15:restartNumberingAfterBreak="0">
    <w:nsid w:val="7E7A6142"/>
    <w:multiLevelType w:val="multilevel"/>
    <w:tmpl w:val="E4D6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930F8C"/>
    <w:multiLevelType w:val="multilevel"/>
    <w:tmpl w:val="51F0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1133798">
    <w:abstractNumId w:val="2"/>
  </w:num>
  <w:num w:numId="2" w16cid:durableId="410587226">
    <w:abstractNumId w:val="4"/>
  </w:num>
  <w:num w:numId="3" w16cid:durableId="743381059">
    <w:abstractNumId w:val="10"/>
  </w:num>
  <w:num w:numId="4" w16cid:durableId="906304904">
    <w:abstractNumId w:val="12"/>
  </w:num>
  <w:num w:numId="5" w16cid:durableId="1903589720">
    <w:abstractNumId w:val="1"/>
  </w:num>
  <w:num w:numId="6" w16cid:durableId="573973389">
    <w:abstractNumId w:val="13"/>
  </w:num>
  <w:num w:numId="7" w16cid:durableId="688064628">
    <w:abstractNumId w:val="0"/>
  </w:num>
  <w:num w:numId="8" w16cid:durableId="1151099865">
    <w:abstractNumId w:val="9"/>
  </w:num>
  <w:num w:numId="9" w16cid:durableId="978610584">
    <w:abstractNumId w:val="7"/>
  </w:num>
  <w:num w:numId="10" w16cid:durableId="1473209819">
    <w:abstractNumId w:val="6"/>
  </w:num>
  <w:num w:numId="11" w16cid:durableId="236284089">
    <w:abstractNumId w:val="5"/>
  </w:num>
  <w:num w:numId="12" w16cid:durableId="1956912073">
    <w:abstractNumId w:val="3"/>
  </w:num>
  <w:num w:numId="13" w16cid:durableId="1091119132">
    <w:abstractNumId w:val="11"/>
  </w:num>
  <w:num w:numId="14" w16cid:durableId="3011534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D0A"/>
    <w:rsid w:val="00030C2F"/>
    <w:rsid w:val="00083BAA"/>
    <w:rsid w:val="00090CCA"/>
    <w:rsid w:val="000F76A0"/>
    <w:rsid w:val="0010329E"/>
    <w:rsid w:val="0010680C"/>
    <w:rsid w:val="00135DCB"/>
    <w:rsid w:val="00152B0B"/>
    <w:rsid w:val="001766D6"/>
    <w:rsid w:val="0019024D"/>
    <w:rsid w:val="00192419"/>
    <w:rsid w:val="001C270D"/>
    <w:rsid w:val="001E2320"/>
    <w:rsid w:val="00214E28"/>
    <w:rsid w:val="002261A5"/>
    <w:rsid w:val="00261C37"/>
    <w:rsid w:val="00280D28"/>
    <w:rsid w:val="002A29EA"/>
    <w:rsid w:val="002B61A7"/>
    <w:rsid w:val="002D3A62"/>
    <w:rsid w:val="002F5F82"/>
    <w:rsid w:val="002F678E"/>
    <w:rsid w:val="00352B81"/>
    <w:rsid w:val="003811B3"/>
    <w:rsid w:val="00387298"/>
    <w:rsid w:val="00394757"/>
    <w:rsid w:val="003A0150"/>
    <w:rsid w:val="003E24DF"/>
    <w:rsid w:val="00407DC2"/>
    <w:rsid w:val="0041428F"/>
    <w:rsid w:val="004A2B0D"/>
    <w:rsid w:val="004B3304"/>
    <w:rsid w:val="0054336E"/>
    <w:rsid w:val="005B3F90"/>
    <w:rsid w:val="005C0273"/>
    <w:rsid w:val="005C2210"/>
    <w:rsid w:val="005D21A4"/>
    <w:rsid w:val="00615018"/>
    <w:rsid w:val="0061521D"/>
    <w:rsid w:val="0062123A"/>
    <w:rsid w:val="00646E75"/>
    <w:rsid w:val="00654335"/>
    <w:rsid w:val="006710FD"/>
    <w:rsid w:val="00683027"/>
    <w:rsid w:val="00691C3B"/>
    <w:rsid w:val="006C0E90"/>
    <w:rsid w:val="006C1BB6"/>
    <w:rsid w:val="006F6F10"/>
    <w:rsid w:val="00712BA1"/>
    <w:rsid w:val="00717B88"/>
    <w:rsid w:val="00721EB8"/>
    <w:rsid w:val="00726EEC"/>
    <w:rsid w:val="00783E79"/>
    <w:rsid w:val="00786509"/>
    <w:rsid w:val="007B5AE8"/>
    <w:rsid w:val="007F45E2"/>
    <w:rsid w:val="007F5192"/>
    <w:rsid w:val="00801554"/>
    <w:rsid w:val="00831721"/>
    <w:rsid w:val="00844D0A"/>
    <w:rsid w:val="00862A06"/>
    <w:rsid w:val="00866BA7"/>
    <w:rsid w:val="00874CCA"/>
    <w:rsid w:val="008C159D"/>
    <w:rsid w:val="008F30F3"/>
    <w:rsid w:val="009456DE"/>
    <w:rsid w:val="0098305B"/>
    <w:rsid w:val="00995E07"/>
    <w:rsid w:val="009D64C7"/>
    <w:rsid w:val="00A04808"/>
    <w:rsid w:val="00A26FE7"/>
    <w:rsid w:val="00A37CDF"/>
    <w:rsid w:val="00A66B18"/>
    <w:rsid w:val="00A6783B"/>
    <w:rsid w:val="00A84F94"/>
    <w:rsid w:val="00A96CF8"/>
    <w:rsid w:val="00AA089B"/>
    <w:rsid w:val="00AE1388"/>
    <w:rsid w:val="00AF1C98"/>
    <w:rsid w:val="00AF3982"/>
    <w:rsid w:val="00B0559E"/>
    <w:rsid w:val="00B15C5D"/>
    <w:rsid w:val="00B3020A"/>
    <w:rsid w:val="00B50294"/>
    <w:rsid w:val="00B57D6E"/>
    <w:rsid w:val="00B81EE9"/>
    <w:rsid w:val="00B93312"/>
    <w:rsid w:val="00BB3A10"/>
    <w:rsid w:val="00BD0040"/>
    <w:rsid w:val="00BF77A8"/>
    <w:rsid w:val="00C701F7"/>
    <w:rsid w:val="00C70786"/>
    <w:rsid w:val="00CD4F2B"/>
    <w:rsid w:val="00D02DD8"/>
    <w:rsid w:val="00D02F24"/>
    <w:rsid w:val="00D10958"/>
    <w:rsid w:val="00D47382"/>
    <w:rsid w:val="00D537DA"/>
    <w:rsid w:val="00D61B7E"/>
    <w:rsid w:val="00D66593"/>
    <w:rsid w:val="00DA4B3A"/>
    <w:rsid w:val="00DB679B"/>
    <w:rsid w:val="00DE6DA2"/>
    <w:rsid w:val="00DF2D30"/>
    <w:rsid w:val="00E05058"/>
    <w:rsid w:val="00E4786A"/>
    <w:rsid w:val="00E55D74"/>
    <w:rsid w:val="00E6540C"/>
    <w:rsid w:val="00E7081F"/>
    <w:rsid w:val="00E81E2A"/>
    <w:rsid w:val="00E826DD"/>
    <w:rsid w:val="00E86B31"/>
    <w:rsid w:val="00EA6FBC"/>
    <w:rsid w:val="00ED029D"/>
    <w:rsid w:val="00EE0952"/>
    <w:rsid w:val="00F32950"/>
    <w:rsid w:val="00F5552C"/>
    <w:rsid w:val="00F74D49"/>
    <w:rsid w:val="00FE0F43"/>
    <w:rsid w:val="00FF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C30D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10329E"/>
    <w:pPr>
      <w:spacing w:before="40" w:after="360"/>
      <w:ind w:left="720" w:right="720"/>
    </w:pPr>
    <w:rPr>
      <w:rFonts w:ascii="맑은 고딕" w:eastAsia="맑은 고딕" w:hAnsi="맑은 고딕"/>
      <w:color w:val="595959" w:themeColor="text1" w:themeTint="A6"/>
      <w:kern w:val="20"/>
      <w:szCs w:val="20"/>
    </w:rPr>
  </w:style>
  <w:style w:type="paragraph" w:styleId="1">
    <w:name w:val="heading 1"/>
    <w:basedOn w:val="a"/>
    <w:next w:val="a"/>
    <w:link w:val="1Char"/>
    <w:uiPriority w:val="8"/>
    <w:unhideWhenUsed/>
    <w:qFormat/>
    <w:rsid w:val="0010329E"/>
    <w:pPr>
      <w:spacing w:before="0"/>
      <w:contextualSpacing/>
      <w:outlineLvl w:val="0"/>
    </w:pPr>
    <w:rPr>
      <w:rFonts w:cstheme="majorBidi"/>
      <w:caps/>
      <w:color w:val="112F51" w:themeColor="accent1" w:themeShade="BF"/>
    </w:rPr>
  </w:style>
  <w:style w:type="paragraph" w:styleId="2">
    <w:name w:val="heading 2"/>
    <w:basedOn w:val="a"/>
    <w:next w:val="a"/>
    <w:link w:val="2Char"/>
    <w:uiPriority w:val="9"/>
    <w:unhideWhenUsed/>
    <w:qFormat/>
    <w:rsid w:val="0010329E"/>
    <w:pPr>
      <w:keepNext/>
      <w:keepLines/>
      <w:spacing w:after="0"/>
      <w:outlineLvl w:val="1"/>
    </w:pPr>
    <w:rPr>
      <w:rFonts w:cstheme="majorBidi"/>
      <w:color w:val="112F5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8"/>
    <w:rsid w:val="0010329E"/>
    <w:rPr>
      <w:rFonts w:ascii="맑은 고딕" w:eastAsia="맑은 고딕" w:hAnsi="맑은 고딕" w:cstheme="majorBidi"/>
      <w:caps/>
      <w:color w:val="112F51" w:themeColor="accent1" w:themeShade="BF"/>
      <w:kern w:val="20"/>
      <w:szCs w:val="20"/>
    </w:rPr>
  </w:style>
  <w:style w:type="paragraph" w:customStyle="1" w:styleId="a3">
    <w:name w:val="받는 사람"/>
    <w:basedOn w:val="a"/>
    <w:uiPriority w:val="3"/>
    <w:qFormat/>
    <w:rsid w:val="0010329E"/>
    <w:pPr>
      <w:spacing w:before="840" w:after="40"/>
    </w:pPr>
    <w:rPr>
      <w:b/>
      <w:bCs/>
      <w:color w:val="000000" w:themeColor="text1"/>
    </w:rPr>
  </w:style>
  <w:style w:type="paragraph" w:styleId="a4">
    <w:name w:val="Salutation"/>
    <w:basedOn w:val="a"/>
    <w:link w:val="Char"/>
    <w:uiPriority w:val="4"/>
    <w:unhideWhenUsed/>
    <w:qFormat/>
    <w:rsid w:val="0010329E"/>
    <w:pPr>
      <w:spacing w:before="720"/>
    </w:pPr>
  </w:style>
  <w:style w:type="character" w:customStyle="1" w:styleId="Char">
    <w:name w:val="인사말 Char"/>
    <w:basedOn w:val="a0"/>
    <w:link w:val="a4"/>
    <w:uiPriority w:val="4"/>
    <w:rsid w:val="0010329E"/>
    <w:rPr>
      <w:rFonts w:ascii="맑은 고딕" w:eastAsia="맑은 고딕" w:hAnsi="맑은 고딕"/>
      <w:color w:val="595959" w:themeColor="text1" w:themeTint="A6"/>
      <w:kern w:val="20"/>
      <w:szCs w:val="20"/>
    </w:rPr>
  </w:style>
  <w:style w:type="paragraph" w:styleId="a5">
    <w:name w:val="Closing"/>
    <w:basedOn w:val="a"/>
    <w:next w:val="a6"/>
    <w:link w:val="Char0"/>
    <w:uiPriority w:val="6"/>
    <w:unhideWhenUsed/>
    <w:qFormat/>
    <w:rsid w:val="0010329E"/>
    <w:pPr>
      <w:spacing w:before="480" w:after="960"/>
    </w:pPr>
  </w:style>
  <w:style w:type="character" w:customStyle="1" w:styleId="Char0">
    <w:name w:val="맺음말 Char"/>
    <w:basedOn w:val="a0"/>
    <w:link w:val="a5"/>
    <w:uiPriority w:val="6"/>
    <w:rsid w:val="0010329E"/>
    <w:rPr>
      <w:rFonts w:ascii="맑은 고딕" w:eastAsia="맑은 고딕" w:hAnsi="맑은 고딕"/>
      <w:color w:val="595959" w:themeColor="text1" w:themeTint="A6"/>
      <w:kern w:val="20"/>
      <w:szCs w:val="20"/>
    </w:rPr>
  </w:style>
  <w:style w:type="paragraph" w:styleId="a6">
    <w:name w:val="Signature"/>
    <w:basedOn w:val="a"/>
    <w:link w:val="Char1"/>
    <w:uiPriority w:val="7"/>
    <w:unhideWhenUsed/>
    <w:qFormat/>
    <w:rsid w:val="0010329E"/>
    <w:pPr>
      <w:contextualSpacing/>
    </w:pPr>
    <w:rPr>
      <w:b/>
      <w:bCs/>
      <w:color w:val="17406D" w:themeColor="accent1"/>
    </w:rPr>
  </w:style>
  <w:style w:type="character" w:customStyle="1" w:styleId="Char1">
    <w:name w:val="서명 Char"/>
    <w:basedOn w:val="a0"/>
    <w:link w:val="a6"/>
    <w:uiPriority w:val="7"/>
    <w:rsid w:val="0010329E"/>
    <w:rPr>
      <w:rFonts w:ascii="맑은 고딕" w:eastAsia="맑은 고딕" w:hAnsi="맑은 고딕"/>
      <w:b/>
      <w:bCs/>
      <w:color w:val="17406D" w:themeColor="accent1"/>
      <w:kern w:val="20"/>
      <w:szCs w:val="20"/>
    </w:rPr>
  </w:style>
  <w:style w:type="paragraph" w:styleId="a7">
    <w:name w:val="header"/>
    <w:basedOn w:val="a"/>
    <w:link w:val="Char2"/>
    <w:uiPriority w:val="99"/>
    <w:unhideWhenUsed/>
    <w:rsid w:val="003E24DF"/>
    <w:pPr>
      <w:spacing w:after="0"/>
      <w:jc w:val="right"/>
    </w:pPr>
  </w:style>
  <w:style w:type="character" w:customStyle="1" w:styleId="Char2">
    <w:name w:val="머리글 Char"/>
    <w:basedOn w:val="a0"/>
    <w:link w:val="a7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8">
    <w:name w:val="Strong"/>
    <w:basedOn w:val="a0"/>
    <w:uiPriority w:val="1"/>
    <w:semiHidden/>
    <w:rsid w:val="003E24DF"/>
    <w:rPr>
      <w:b/>
      <w:bCs/>
    </w:rPr>
  </w:style>
  <w:style w:type="paragraph" w:customStyle="1" w:styleId="a9">
    <w:name w:val="연락처 정보"/>
    <w:basedOn w:val="a"/>
    <w:uiPriority w:val="1"/>
    <w:qFormat/>
    <w:rsid w:val="0010329E"/>
    <w:pPr>
      <w:spacing w:before="0" w:after="0"/>
    </w:pPr>
    <w:rPr>
      <w:color w:val="FFFFFF" w:themeColor="background1"/>
    </w:rPr>
  </w:style>
  <w:style w:type="character" w:customStyle="1" w:styleId="2Char">
    <w:name w:val="제목 2 Char"/>
    <w:basedOn w:val="a0"/>
    <w:link w:val="2"/>
    <w:uiPriority w:val="9"/>
    <w:rsid w:val="0010329E"/>
    <w:rPr>
      <w:rFonts w:ascii="맑은 고딕" w:eastAsia="맑은 고딕" w:hAnsi="맑은 고딕" w:cstheme="majorBidi"/>
      <w:color w:val="112F51" w:themeColor="accent1" w:themeShade="BF"/>
      <w:kern w:val="20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ab">
    <w:name w:val="Placeholder Text"/>
    <w:basedOn w:val="a0"/>
    <w:uiPriority w:val="99"/>
    <w:semiHidden/>
    <w:rsid w:val="001766D6"/>
    <w:rPr>
      <w:color w:val="808080"/>
    </w:rPr>
  </w:style>
  <w:style w:type="paragraph" w:styleId="ac">
    <w:name w:val="footer"/>
    <w:basedOn w:val="a"/>
    <w:link w:val="Char3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Char3">
    <w:name w:val="바닥글 Char"/>
    <w:basedOn w:val="a0"/>
    <w:link w:val="ac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d">
    <w:name w:val="로고"/>
    <w:basedOn w:val="a"/>
    <w:next w:val="a"/>
    <w:link w:val="ae"/>
    <w:qFormat/>
    <w:rsid w:val="0010329E"/>
    <w:pPr>
      <w:spacing w:before="0" w:after="0"/>
      <w:ind w:left="-180" w:right="-24"/>
      <w:jc w:val="center"/>
    </w:pPr>
    <w:rPr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ae">
    <w:name w:val="로고 문자"/>
    <w:basedOn w:val="a0"/>
    <w:link w:val="ad"/>
    <w:rsid w:val="0010329E"/>
    <w:rPr>
      <w:rFonts w:ascii="맑은 고딕" w:eastAsia="맑은 고딕" w:hAnsi="맑은 고딕"/>
      <w:b/>
      <w:bCs/>
      <w:color w:val="FFFFFF" w:themeColor="background1"/>
      <w:spacing w:val="120"/>
      <w:kern w:val="24"/>
      <w:sz w:val="44"/>
      <w:szCs w:val="48"/>
    </w:rPr>
  </w:style>
  <w:style w:type="paragraph" w:styleId="af">
    <w:name w:val="No Spacing"/>
    <w:uiPriority w:val="1"/>
    <w:qFormat/>
    <w:rsid w:val="0010329E"/>
    <w:pPr>
      <w:ind w:left="720" w:right="720"/>
    </w:pPr>
    <w:rPr>
      <w:rFonts w:ascii="맑은 고딕" w:eastAsia="맑은 고딕" w:hAnsi="맑은 고딕"/>
      <w:color w:val="595959" w:themeColor="text1" w:themeTint="A6"/>
      <w:kern w:val="20"/>
      <w:szCs w:val="20"/>
    </w:rPr>
  </w:style>
  <w:style w:type="paragraph" w:styleId="af0">
    <w:name w:val="Title"/>
    <w:basedOn w:val="a"/>
    <w:next w:val="a"/>
    <w:link w:val="Char4"/>
    <w:uiPriority w:val="10"/>
    <w:qFormat/>
    <w:rsid w:val="0010329E"/>
    <w:pPr>
      <w:spacing w:before="240" w:after="12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Char4">
    <w:name w:val="제목 Char"/>
    <w:basedOn w:val="a0"/>
    <w:link w:val="af0"/>
    <w:uiPriority w:val="10"/>
    <w:rsid w:val="0010329E"/>
    <w:rPr>
      <w:rFonts w:ascii="맑은 고딕" w:eastAsia="맑은 고딕" w:hAnsi="맑은 고딕" w:cstheme="majorBidi"/>
      <w:b/>
      <w:bCs/>
      <w:color w:val="595959" w:themeColor="text1" w:themeTint="A6"/>
      <w:kern w:val="20"/>
      <w:sz w:val="32"/>
      <w:szCs w:val="32"/>
    </w:rPr>
  </w:style>
  <w:style w:type="paragraph" w:styleId="af1">
    <w:name w:val="caption"/>
    <w:basedOn w:val="a"/>
    <w:next w:val="a"/>
    <w:uiPriority w:val="35"/>
    <w:unhideWhenUsed/>
    <w:qFormat/>
    <w:rsid w:val="007F45E2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2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yeon\AppData\Local\Microsoft\Office\16.0\DTS\ko-KR%7b9C4422D5-F754-4EEA-B0C3-208437BE16A4%7d\%7b39E1CA4A-ECDC-45E2-8388-CC76AB123908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{39E1CA4A-ECDC-45E2-8388-CC76AB123908}tf56348247_win32</Template>
  <TotalTime>0</TotalTime>
  <Pages>19</Pages>
  <Words>728</Words>
  <Characters>4152</Characters>
  <Application>Microsoft Office Word</Application>
  <DocSecurity>0</DocSecurity>
  <Lines>34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2024-12-12T18:26:00Z</dcterms:created>
  <dcterms:modified xsi:type="dcterms:W3CDTF">2024-12-12T20:22:00Z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